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1" w:rightFromText="181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9072"/>
      </w:tblGrid>
      <w:tr w:rsidR="002D57D0" w:rsidRPr="002D57D0" w14:paraId="633B9075" w14:textId="77777777" w:rsidTr="00724DDD">
        <w:trPr>
          <w:trHeight w:hRule="exact" w:val="2722"/>
        </w:trPr>
        <w:tc>
          <w:tcPr>
            <w:tcW w:w="5000" w:type="pct"/>
            <w:tcMar>
              <w:left w:w="0" w:type="dxa"/>
              <w:bottom w:w="57" w:type="dxa"/>
              <w:right w:w="0" w:type="dxa"/>
            </w:tcMar>
            <w:vAlign w:val="bottom"/>
          </w:tcPr>
          <w:p w14:paraId="67EBFC51" w14:textId="57774030" w:rsidR="002D57D0" w:rsidRPr="002D57D0" w:rsidRDefault="002D57D0" w:rsidP="00724DDD">
            <w:pPr>
              <w:pStyle w:val="Virsraksts1"/>
              <w:spacing w:afterLines="20" w:after="48"/>
              <w:rPr>
                <w:rFonts w:ascii="Arial" w:hAnsi="Arial" w:cs="Arial"/>
                <w:color w:val="000000"/>
              </w:rPr>
            </w:pPr>
          </w:p>
        </w:tc>
      </w:tr>
      <w:tr w:rsidR="003F4AF1" w:rsidRPr="009C7ABE" w14:paraId="593E1D78" w14:textId="77777777" w:rsidTr="00724DDD">
        <w:tc>
          <w:tcPr>
            <w:tcW w:w="5000" w:type="pct"/>
            <w:tcMar>
              <w:left w:w="0" w:type="dxa"/>
              <w:bottom w:w="57" w:type="dxa"/>
              <w:right w:w="0" w:type="dxa"/>
            </w:tcMar>
            <w:vAlign w:val="bottom"/>
          </w:tcPr>
          <w:p w14:paraId="7F21BAF5" w14:textId="4E3BCF28" w:rsidR="003F4AF1" w:rsidRPr="009C7ABE" w:rsidRDefault="003F4AF1" w:rsidP="00251717">
            <w:pPr>
              <w:pStyle w:val="Virsraksts1"/>
              <w:rPr>
                <w:lang w:val="lv-LV"/>
              </w:rPr>
            </w:pPr>
            <w:r w:rsidRPr="009C7ABE">
              <w:rPr>
                <w:lang w:val="lv-LV"/>
              </w:rPr>
              <w:t>Pieteikums</w:t>
            </w:r>
            <w:r w:rsidR="00DA480D" w:rsidRPr="009C7ABE">
              <w:rPr>
                <w:lang w:val="lv-LV"/>
              </w:rPr>
              <w:t xml:space="preserve"> rokdarbu un/vai amatniecības </w:t>
            </w:r>
            <w:r w:rsidR="00251717">
              <w:rPr>
                <w:lang w:val="lv-LV"/>
              </w:rPr>
              <w:br/>
            </w:r>
            <w:r w:rsidR="00DA480D" w:rsidRPr="009C7ABE">
              <w:rPr>
                <w:lang w:val="lv-LV"/>
              </w:rPr>
              <w:t xml:space="preserve">izstrādājumu </w:t>
            </w:r>
            <w:r w:rsidR="00DA480D" w:rsidRPr="00251717">
              <w:t>saņemšanai</w:t>
            </w:r>
          </w:p>
          <w:p w14:paraId="4C0E3CC5" w14:textId="77777777" w:rsidR="003F4AF1" w:rsidRPr="009C7ABE" w:rsidRDefault="003F4AF1" w:rsidP="00251717">
            <w:r w:rsidRPr="009C7ABE">
              <w:t>Aizpildot pieteikuma formu, pagariniet tabulas nepieciešamajā apjomā.</w:t>
            </w:r>
          </w:p>
        </w:tc>
      </w:tr>
      <w:tr w:rsidR="00C74235" w:rsidRPr="009C7ABE" w14:paraId="67930EEA" w14:textId="77777777" w:rsidTr="00724DDD">
        <w:tc>
          <w:tcPr>
            <w:tcW w:w="5000" w:type="pct"/>
            <w:tcMar>
              <w:top w:w="284" w:type="dxa"/>
              <w:left w:w="0" w:type="dxa"/>
              <w:bottom w:w="57" w:type="dxa"/>
              <w:right w:w="0" w:type="dxa"/>
            </w:tcMar>
            <w:vAlign w:val="bottom"/>
          </w:tcPr>
          <w:p w14:paraId="216B5FF9" w14:textId="77777777" w:rsidR="009C7ABE" w:rsidRDefault="009C7ABE" w:rsidP="00724DDD">
            <w:pPr>
              <w:pStyle w:val="Virsraksts1"/>
              <w:spacing w:afterLines="20" w:after="48"/>
              <w:rPr>
                <w:rFonts w:ascii="Cambria" w:hAnsi="Cambria" w:cs="Arial"/>
                <w:color w:val="000000"/>
                <w:szCs w:val="24"/>
                <w:lang w:val="lv-LV"/>
              </w:rPr>
            </w:pPr>
          </w:p>
          <w:p w14:paraId="3EFD5E82" w14:textId="32A5E5BD" w:rsidR="00C74235" w:rsidRPr="00322DDF" w:rsidRDefault="003E0F4B" w:rsidP="00251717">
            <w:pPr>
              <w:pStyle w:val="Virsraksts2"/>
              <w:rPr>
                <w:b/>
              </w:rPr>
            </w:pPr>
            <w:r w:rsidRPr="00322DDF">
              <w:rPr>
                <w:b/>
              </w:rPr>
              <w:t>Pieteicējorganizācija</w:t>
            </w:r>
          </w:p>
          <w:p w14:paraId="191F79DF" w14:textId="53F4E003" w:rsidR="00C74235" w:rsidRPr="009C7ABE" w:rsidRDefault="00C74235" w:rsidP="00251717">
            <w:pPr>
              <w:rPr>
                <w:lang w:val="lv-LV"/>
              </w:rPr>
            </w:pPr>
            <w:r w:rsidRPr="009C7ABE">
              <w:rPr>
                <w:lang w:val="lv-LV"/>
              </w:rPr>
              <w:t xml:space="preserve">Pilns </w:t>
            </w:r>
            <w:r w:rsidR="00AC40F7" w:rsidRPr="009C7ABE">
              <w:rPr>
                <w:lang w:val="lv-LV"/>
              </w:rPr>
              <w:t>nosaukums / juridiskais status</w:t>
            </w:r>
            <w:r w:rsidR="009C7ABE">
              <w:rPr>
                <w:lang w:val="lv-LV"/>
              </w:rPr>
              <w:t>s</w:t>
            </w:r>
          </w:p>
        </w:tc>
      </w:tr>
      <w:tr w:rsidR="00C74235" w:rsidRPr="009C7ABE" w14:paraId="722DE7AF" w14:textId="77777777" w:rsidTr="00515192">
        <w:tc>
          <w:tcPr>
            <w:tcW w:w="5000" w:type="pct"/>
            <w:shd w:val="clear" w:color="auto" w:fill="F2F4EF"/>
            <w:tcMar>
              <w:top w:w="142" w:type="dxa"/>
              <w:left w:w="57" w:type="dxa"/>
              <w:bottom w:w="57" w:type="dxa"/>
              <w:right w:w="57" w:type="dxa"/>
            </w:tcMar>
          </w:tcPr>
          <w:p w14:paraId="0FB01BF9" w14:textId="07C24744" w:rsidR="00C74235" w:rsidRPr="009C7ABE" w:rsidRDefault="00C74235" w:rsidP="00DE61A9">
            <w:pPr>
              <w:pStyle w:val="Atbilde"/>
              <w:framePr w:hSpace="0" w:wrap="auto" w:vAnchor="margin" w:yAlign="inline"/>
              <w:suppressOverlap w:val="0"/>
            </w:pPr>
          </w:p>
        </w:tc>
      </w:tr>
      <w:tr w:rsidR="00AC40F7" w:rsidRPr="009C7ABE" w14:paraId="2E0B3151" w14:textId="77777777" w:rsidTr="00735BFF">
        <w:tc>
          <w:tcPr>
            <w:tcW w:w="5000" w:type="pct"/>
            <w:tcMar>
              <w:top w:w="284" w:type="dxa"/>
              <w:left w:w="0" w:type="dxa"/>
              <w:bottom w:w="57" w:type="dxa"/>
              <w:right w:w="0" w:type="dxa"/>
            </w:tcMar>
            <w:vAlign w:val="bottom"/>
          </w:tcPr>
          <w:p w14:paraId="661E28AC" w14:textId="77777777" w:rsidR="00AC40F7" w:rsidRPr="009C7ABE" w:rsidRDefault="0044019B" w:rsidP="00251717">
            <w:pPr>
              <w:rPr>
                <w:lang w:val="lv-LV"/>
              </w:rPr>
            </w:pPr>
            <w:r w:rsidRPr="009C7ABE">
              <w:rPr>
                <w:lang w:val="lv-LV"/>
              </w:rPr>
              <w:t>R</w:t>
            </w:r>
            <w:r w:rsidR="00AC40F7" w:rsidRPr="009C7ABE">
              <w:rPr>
                <w:lang w:val="lv-LV"/>
              </w:rPr>
              <w:t>eģistrācijas Nr.</w:t>
            </w:r>
            <w:r w:rsidR="007A46DE" w:rsidRPr="009C7ABE">
              <w:rPr>
                <w:lang w:val="lv-LV"/>
              </w:rPr>
              <w:t xml:space="preserve"> / </w:t>
            </w:r>
            <w:r w:rsidR="00AC40F7" w:rsidRPr="009C7ABE">
              <w:rPr>
                <w:lang w:val="lv-LV"/>
              </w:rPr>
              <w:t>juridiskā adrese</w:t>
            </w:r>
            <w:r w:rsidR="007A46DE" w:rsidRPr="009C7ABE">
              <w:rPr>
                <w:lang w:val="lv-LV"/>
              </w:rPr>
              <w:t xml:space="preserve"> / biroja adrese (ja atšķiras no juridiskās)</w:t>
            </w:r>
          </w:p>
        </w:tc>
      </w:tr>
      <w:tr w:rsidR="00AC40F7" w:rsidRPr="00515192" w14:paraId="1F4B1FEC" w14:textId="77777777" w:rsidTr="00515192">
        <w:tc>
          <w:tcPr>
            <w:tcW w:w="5000" w:type="pct"/>
            <w:shd w:val="clear" w:color="auto" w:fill="F2F4EF"/>
            <w:tcMar>
              <w:top w:w="142" w:type="dxa"/>
              <w:left w:w="57" w:type="dxa"/>
              <w:bottom w:w="57" w:type="dxa"/>
              <w:right w:w="57" w:type="dxa"/>
            </w:tcMar>
          </w:tcPr>
          <w:p w14:paraId="7E6FBA4D" w14:textId="1BC33ADC" w:rsidR="00AC40F7" w:rsidRPr="009C7ABE" w:rsidRDefault="00AC40F7" w:rsidP="00515192">
            <w:pPr>
              <w:rPr>
                <w:lang w:val="lv-LV"/>
              </w:rPr>
            </w:pPr>
          </w:p>
        </w:tc>
      </w:tr>
      <w:tr w:rsidR="00AC40F7" w:rsidRPr="009C7ABE" w14:paraId="4BF1739C" w14:textId="77777777" w:rsidTr="00724DDD">
        <w:tc>
          <w:tcPr>
            <w:tcW w:w="5000" w:type="pct"/>
            <w:tcMar>
              <w:top w:w="284" w:type="dxa"/>
              <w:left w:w="0" w:type="dxa"/>
              <w:bottom w:w="57" w:type="dxa"/>
              <w:right w:w="0" w:type="dxa"/>
            </w:tcMar>
            <w:vAlign w:val="bottom"/>
          </w:tcPr>
          <w:p w14:paraId="201475A1" w14:textId="77777777" w:rsidR="00AC40F7" w:rsidRPr="009C7ABE" w:rsidRDefault="00AC40F7" w:rsidP="00251717">
            <w:pPr>
              <w:rPr>
                <w:lang w:val="lv-LV"/>
              </w:rPr>
            </w:pPr>
            <w:r w:rsidRPr="009C7ABE">
              <w:rPr>
                <w:lang w:val="lv-LV"/>
              </w:rPr>
              <w:t>Tālrunis / e-pasts / mājaslapas adrese</w:t>
            </w:r>
          </w:p>
        </w:tc>
      </w:tr>
      <w:tr w:rsidR="00AC40F7" w:rsidRPr="009C7ABE" w14:paraId="07D2CB18" w14:textId="77777777" w:rsidTr="00515192">
        <w:tc>
          <w:tcPr>
            <w:tcW w:w="5000" w:type="pct"/>
            <w:shd w:val="clear" w:color="auto" w:fill="F2F4EF"/>
            <w:tcMar>
              <w:top w:w="142" w:type="dxa"/>
              <w:left w:w="57" w:type="dxa"/>
              <w:bottom w:w="57" w:type="dxa"/>
              <w:right w:w="57" w:type="dxa"/>
            </w:tcMar>
          </w:tcPr>
          <w:p w14:paraId="08ED0483" w14:textId="77777777" w:rsidR="00AC40F7" w:rsidRPr="009C7ABE" w:rsidRDefault="00AC40F7" w:rsidP="00515192">
            <w:pPr>
              <w:rPr>
                <w:lang w:val="lv-LV"/>
              </w:rPr>
            </w:pPr>
          </w:p>
        </w:tc>
      </w:tr>
      <w:tr w:rsidR="00AC40F7" w:rsidRPr="009C7ABE" w14:paraId="2FCBBF14" w14:textId="77777777" w:rsidTr="00724DDD">
        <w:tc>
          <w:tcPr>
            <w:tcW w:w="5000" w:type="pct"/>
            <w:tcMar>
              <w:top w:w="284" w:type="dxa"/>
              <w:left w:w="0" w:type="dxa"/>
              <w:bottom w:w="57" w:type="dxa"/>
              <w:right w:w="0" w:type="dxa"/>
            </w:tcMar>
            <w:vAlign w:val="bottom"/>
          </w:tcPr>
          <w:p w14:paraId="047FA439" w14:textId="77777777" w:rsidR="00AC40F7" w:rsidRPr="009C7ABE" w:rsidRDefault="00AC40F7" w:rsidP="00251717">
            <w:pPr>
              <w:rPr>
                <w:lang w:val="lv-LV"/>
              </w:rPr>
            </w:pPr>
            <w:r w:rsidRPr="009C7ABE">
              <w:rPr>
                <w:lang w:val="lv-LV"/>
              </w:rPr>
              <w:t>Organizācijas vadītājs (paraksttiesīgā persona) / amata nosaukums</w:t>
            </w:r>
          </w:p>
        </w:tc>
      </w:tr>
      <w:tr w:rsidR="00AC40F7" w:rsidRPr="009C7ABE" w14:paraId="3AF6CCA8" w14:textId="77777777" w:rsidTr="00515192">
        <w:tc>
          <w:tcPr>
            <w:tcW w:w="5000" w:type="pct"/>
            <w:shd w:val="clear" w:color="auto" w:fill="F2F4EF"/>
            <w:tcMar>
              <w:top w:w="142" w:type="dxa"/>
              <w:left w:w="57" w:type="dxa"/>
              <w:bottom w:w="57" w:type="dxa"/>
              <w:right w:w="57" w:type="dxa"/>
            </w:tcMar>
          </w:tcPr>
          <w:p w14:paraId="366E27BA" w14:textId="77777777" w:rsidR="00AC40F7" w:rsidRPr="009C7ABE" w:rsidRDefault="00AC40F7" w:rsidP="00515192">
            <w:pPr>
              <w:rPr>
                <w:lang w:val="lv-LV"/>
              </w:rPr>
            </w:pPr>
          </w:p>
        </w:tc>
      </w:tr>
      <w:tr w:rsidR="00AC40F7" w:rsidRPr="009C7ABE" w14:paraId="787D695F" w14:textId="77777777" w:rsidTr="00724DDD">
        <w:tc>
          <w:tcPr>
            <w:tcW w:w="5000" w:type="pct"/>
            <w:tcMar>
              <w:top w:w="284" w:type="dxa"/>
              <w:left w:w="0" w:type="dxa"/>
              <w:bottom w:w="57" w:type="dxa"/>
              <w:right w:w="0" w:type="dxa"/>
            </w:tcMar>
            <w:vAlign w:val="bottom"/>
          </w:tcPr>
          <w:p w14:paraId="29162AD0" w14:textId="77777777" w:rsidR="00AC40F7" w:rsidRPr="009C7ABE" w:rsidRDefault="00AC40F7" w:rsidP="00251717">
            <w:pPr>
              <w:pStyle w:val="Virsraksts2"/>
            </w:pPr>
            <w:r w:rsidRPr="009C7ABE">
              <w:t>Kontaktpersona</w:t>
            </w:r>
          </w:p>
          <w:p w14:paraId="527548F9" w14:textId="77777777" w:rsidR="00AC40F7" w:rsidRPr="009C7ABE" w:rsidRDefault="00AC40F7" w:rsidP="00251717">
            <w:pPr>
              <w:rPr>
                <w:lang w:val="lv-LV"/>
              </w:rPr>
            </w:pPr>
            <w:r w:rsidRPr="009C7ABE">
              <w:rPr>
                <w:lang w:val="lv-LV"/>
              </w:rPr>
              <w:t>Projekta vadītāja vārds, uzvārds / ieņemamais amats</w:t>
            </w:r>
            <w:r w:rsidR="0044019B" w:rsidRPr="009C7ABE">
              <w:rPr>
                <w:lang w:val="lv-LV"/>
              </w:rPr>
              <w:t xml:space="preserve"> / tālrunis un e-pasts</w:t>
            </w:r>
          </w:p>
        </w:tc>
      </w:tr>
      <w:tr w:rsidR="00AC40F7" w:rsidRPr="009C7ABE" w14:paraId="0567AD06" w14:textId="77777777" w:rsidTr="00515192">
        <w:tc>
          <w:tcPr>
            <w:tcW w:w="5000" w:type="pct"/>
            <w:shd w:val="clear" w:color="auto" w:fill="F2F4EF"/>
            <w:tcMar>
              <w:top w:w="142" w:type="dxa"/>
              <w:left w:w="57" w:type="dxa"/>
              <w:bottom w:w="57" w:type="dxa"/>
              <w:right w:w="57" w:type="dxa"/>
            </w:tcMar>
          </w:tcPr>
          <w:p w14:paraId="223F3427" w14:textId="77777777" w:rsidR="00AC40F7" w:rsidRDefault="00AC40F7" w:rsidP="00515192">
            <w:pPr>
              <w:rPr>
                <w:lang w:val="lv-LV"/>
              </w:rPr>
            </w:pPr>
          </w:p>
          <w:p w14:paraId="7E405772" w14:textId="4ED02599" w:rsidR="009C7ABE" w:rsidRPr="009C7ABE" w:rsidRDefault="009C7ABE" w:rsidP="00515192">
            <w:pPr>
              <w:rPr>
                <w:lang w:val="lv-LV"/>
              </w:rPr>
            </w:pPr>
          </w:p>
        </w:tc>
      </w:tr>
      <w:tr w:rsidR="00AC40F7" w:rsidRPr="00322DDF" w14:paraId="3D607EFF" w14:textId="77777777" w:rsidTr="00724DDD">
        <w:tc>
          <w:tcPr>
            <w:tcW w:w="5000" w:type="pct"/>
            <w:tcMar>
              <w:top w:w="284" w:type="dxa"/>
              <w:left w:w="0" w:type="dxa"/>
              <w:bottom w:w="57" w:type="dxa"/>
              <w:right w:w="0" w:type="dxa"/>
            </w:tcMar>
            <w:vAlign w:val="bottom"/>
          </w:tcPr>
          <w:p w14:paraId="7565755A" w14:textId="77777777" w:rsidR="00AC40F7" w:rsidRPr="00322DDF" w:rsidRDefault="00AC40F7" w:rsidP="00251717">
            <w:pPr>
              <w:pStyle w:val="Virsraksts2"/>
              <w:rPr>
                <w:b/>
              </w:rPr>
            </w:pPr>
            <w:r w:rsidRPr="00322DDF">
              <w:rPr>
                <w:b/>
              </w:rPr>
              <w:t>Īss pieteicēja apraksts</w:t>
            </w:r>
          </w:p>
          <w:p w14:paraId="5053E40C" w14:textId="2A3C1847" w:rsidR="00AC40F7" w:rsidRPr="009C7ABE" w:rsidRDefault="00AC40F7" w:rsidP="00251717">
            <w:pPr>
              <w:rPr>
                <w:lang w:val="lv-LV"/>
              </w:rPr>
            </w:pPr>
            <w:r w:rsidRPr="009C7ABE">
              <w:rPr>
                <w:lang w:val="lv-LV"/>
              </w:rPr>
              <w:t xml:space="preserve">Miniet savus galvenos darbības virzienus un teritoriju, darba pieredzi, lielākos sasniegumus, mērķauditoriju, galvenos sadarbības partnerus un atbalstītājus. Raksturojiet šī </w:t>
            </w:r>
            <w:r w:rsidR="00322DDF">
              <w:rPr>
                <w:lang w:val="lv-LV"/>
              </w:rPr>
              <w:t xml:space="preserve">pieteikuma </w:t>
            </w:r>
            <w:r w:rsidRPr="009C7ABE">
              <w:rPr>
                <w:lang w:val="lv-LV"/>
              </w:rPr>
              <w:t>saistību ar jūsu organizācijas darbību</w:t>
            </w:r>
            <w:r w:rsidR="00322DDF">
              <w:rPr>
                <w:lang w:val="lv-LV"/>
              </w:rPr>
              <w:t>.</w:t>
            </w:r>
            <w:r w:rsidRPr="009C7ABE">
              <w:rPr>
                <w:lang w:val="lv-LV"/>
              </w:rPr>
              <w:t xml:space="preserve"> Apjoms – līdz</w:t>
            </w:r>
            <w:r w:rsidR="009C7ABE">
              <w:rPr>
                <w:lang w:val="lv-LV"/>
              </w:rPr>
              <w:t xml:space="preserve"> 15 rindām</w:t>
            </w:r>
            <w:r w:rsidRPr="009C7ABE">
              <w:rPr>
                <w:lang w:val="lv-LV"/>
              </w:rPr>
              <w:t>.</w:t>
            </w:r>
          </w:p>
        </w:tc>
      </w:tr>
      <w:tr w:rsidR="00AC40F7" w:rsidRPr="00322DDF" w14:paraId="7D739EEA" w14:textId="77777777" w:rsidTr="00515192">
        <w:tc>
          <w:tcPr>
            <w:tcW w:w="5000" w:type="pct"/>
            <w:shd w:val="clear" w:color="auto" w:fill="F2F4EF"/>
            <w:tcMar>
              <w:top w:w="142" w:type="dxa"/>
              <w:left w:w="57" w:type="dxa"/>
              <w:bottom w:w="57" w:type="dxa"/>
              <w:right w:w="57" w:type="dxa"/>
            </w:tcMar>
          </w:tcPr>
          <w:p w14:paraId="05E86635" w14:textId="776F6F8D" w:rsidR="00AC40F7" w:rsidRDefault="00AC40F7" w:rsidP="00515192">
            <w:pPr>
              <w:rPr>
                <w:lang w:val="lv-LV"/>
              </w:rPr>
            </w:pPr>
            <w:r w:rsidRPr="009C7ABE">
              <w:rPr>
                <w:lang w:val="lv-LV"/>
              </w:rPr>
              <w:t xml:space="preserve"> </w:t>
            </w:r>
          </w:p>
          <w:p w14:paraId="0917787A" w14:textId="1CDBBE3C" w:rsidR="009C7ABE" w:rsidRDefault="009C7ABE" w:rsidP="00515192">
            <w:pPr>
              <w:rPr>
                <w:lang w:val="lv-LV"/>
              </w:rPr>
            </w:pPr>
          </w:p>
          <w:p w14:paraId="351DC223" w14:textId="77777777" w:rsidR="009C7ABE" w:rsidRPr="009C7ABE" w:rsidRDefault="009C7ABE" w:rsidP="00515192">
            <w:pPr>
              <w:rPr>
                <w:lang w:val="lv-LV"/>
              </w:rPr>
            </w:pPr>
          </w:p>
          <w:p w14:paraId="39F4BFEC" w14:textId="5EDAAB3F" w:rsidR="009C7ABE" w:rsidRPr="009C7ABE" w:rsidRDefault="009C7ABE" w:rsidP="00515192">
            <w:pPr>
              <w:rPr>
                <w:lang w:val="lv-LV"/>
              </w:rPr>
            </w:pPr>
          </w:p>
        </w:tc>
      </w:tr>
    </w:tbl>
    <w:p w14:paraId="64FCFA8A" w14:textId="77777777" w:rsidR="009C7ABE" w:rsidRPr="00322DDF" w:rsidRDefault="009C7ABE">
      <w:pPr>
        <w:rPr>
          <w:lang w:val="lv-LV"/>
        </w:rPr>
      </w:pPr>
    </w:p>
    <w:p w14:paraId="600744D9" w14:textId="77777777" w:rsidR="006B45E1" w:rsidRPr="00322DDF" w:rsidRDefault="006B45E1">
      <w:pPr>
        <w:rPr>
          <w:lang w:val="lv-LV"/>
        </w:rPr>
      </w:pPr>
      <w:r w:rsidRPr="00322DDF">
        <w:rPr>
          <w:lang w:val="lv-LV"/>
        </w:rPr>
        <w:br w:type="page"/>
      </w:r>
    </w:p>
    <w:tbl>
      <w:tblPr>
        <w:tblpPr w:leftFromText="181" w:rightFromText="181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9072"/>
      </w:tblGrid>
      <w:tr w:rsidR="00AC40F7" w:rsidRPr="00322DDF" w14:paraId="24A5443C" w14:textId="77777777" w:rsidTr="00724DDD">
        <w:tc>
          <w:tcPr>
            <w:tcW w:w="5000" w:type="pct"/>
            <w:tcMar>
              <w:top w:w="284" w:type="dxa"/>
              <w:left w:w="0" w:type="dxa"/>
              <w:bottom w:w="57" w:type="dxa"/>
              <w:right w:w="0" w:type="dxa"/>
            </w:tcMar>
            <w:vAlign w:val="bottom"/>
          </w:tcPr>
          <w:p w14:paraId="57A48392" w14:textId="553EA9DC" w:rsidR="00AC40F7" w:rsidRPr="00322DDF" w:rsidRDefault="00DA480D" w:rsidP="00251717">
            <w:pPr>
              <w:pStyle w:val="Virsraksts2"/>
              <w:rPr>
                <w:b/>
                <w:sz w:val="16"/>
                <w:szCs w:val="16"/>
              </w:rPr>
            </w:pPr>
            <w:r w:rsidRPr="00322DDF">
              <w:rPr>
                <w:b/>
              </w:rPr>
              <w:lastRenderedPageBreak/>
              <w:t>Nepieciešamie rokdarbi un amatniecības darbi</w:t>
            </w:r>
            <w:r w:rsidR="007A46DE" w:rsidRPr="00322DDF">
              <w:rPr>
                <w:b/>
              </w:rPr>
              <w:t xml:space="preserve"> </w:t>
            </w:r>
            <w:r w:rsidR="00AB4E82" w:rsidRPr="00322DDF">
              <w:rPr>
                <w:b/>
              </w:rPr>
              <w:t>(no kataloga)</w:t>
            </w:r>
          </w:p>
          <w:p w14:paraId="5D586EF3" w14:textId="77777777" w:rsidR="00AC40F7" w:rsidRPr="009C7ABE" w:rsidRDefault="00DA480D" w:rsidP="00251717">
            <w:pPr>
              <w:rPr>
                <w:lang w:val="lv-LV"/>
              </w:rPr>
            </w:pPr>
            <w:r w:rsidRPr="009C7ABE">
              <w:rPr>
                <w:lang w:val="lv-LV"/>
              </w:rPr>
              <w:t xml:space="preserve">Uzskaitiet no kataloga izvēlētos un jūsu aktivitātēm nepieciešamos rokdarbus un/vai amatniecības darbus, minot konkrētu skaitu </w:t>
            </w:r>
            <w:r w:rsidR="00A029EF" w:rsidRPr="009C7ABE">
              <w:rPr>
                <w:lang w:val="lv-LV"/>
              </w:rPr>
              <w:t xml:space="preserve"> </w:t>
            </w:r>
          </w:p>
        </w:tc>
      </w:tr>
      <w:tr w:rsidR="00AC40F7" w:rsidRPr="009C7ABE" w14:paraId="6D521325" w14:textId="77777777" w:rsidTr="006B45E1">
        <w:tc>
          <w:tcPr>
            <w:tcW w:w="5000" w:type="pct"/>
            <w:shd w:val="clear" w:color="auto" w:fill="F2F4EF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Style w:val="Reatab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3396"/>
              <w:gridCol w:w="857"/>
              <w:gridCol w:w="3675"/>
            </w:tblGrid>
            <w:tr w:rsidR="006B45E1" w14:paraId="36B5C777" w14:textId="77777777" w:rsidTr="00322DDF">
              <w:tc>
                <w:tcPr>
                  <w:tcW w:w="1134" w:type="dxa"/>
                  <w:tcBorders>
                    <w:bottom w:val="single" w:sz="8" w:space="0" w:color="41414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5C78BF04" w14:textId="2D7D256E" w:rsidR="00322DDF" w:rsidRDefault="006B45E1" w:rsidP="00322DDF">
                  <w:pPr>
                    <w:framePr w:hSpace="181" w:wrap="around" w:vAnchor="text" w:hAnchor="text" w:y="1"/>
                    <w:spacing w:line="240" w:lineRule="auto"/>
                    <w:suppressOverlap/>
                    <w:jc w:val="center"/>
                    <w:rPr>
                      <w:lang w:val="lv-LV"/>
                    </w:rPr>
                  </w:pPr>
                  <w:r>
                    <w:rPr>
                      <w:lang w:val="lv-LV"/>
                    </w:rPr>
                    <w:t>Nr.</w:t>
                  </w:r>
                </w:p>
                <w:p w14:paraId="2168CB90" w14:textId="3AA0D4AE" w:rsidR="006B45E1" w:rsidRDefault="00322DDF" w:rsidP="00322DDF">
                  <w:pPr>
                    <w:framePr w:hSpace="181" w:wrap="around" w:vAnchor="text" w:hAnchor="text" w:y="1"/>
                    <w:spacing w:line="240" w:lineRule="auto"/>
                    <w:suppressOverlap/>
                    <w:jc w:val="center"/>
                    <w:rPr>
                      <w:lang w:val="lv-LV"/>
                    </w:rPr>
                  </w:pPr>
                  <w:r>
                    <w:rPr>
                      <w:lang w:val="lv-LV"/>
                    </w:rPr>
                    <w:t>(no kataloga)</w:t>
                  </w:r>
                </w:p>
              </w:tc>
              <w:tc>
                <w:tcPr>
                  <w:tcW w:w="3396" w:type="dxa"/>
                  <w:tcBorders>
                    <w:left w:val="single" w:sz="8" w:space="0" w:color="FFFFFF" w:themeColor="background1"/>
                    <w:bottom w:val="single" w:sz="8" w:space="0" w:color="41414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4C56048A" w14:textId="7D368B86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  <w:r>
                    <w:rPr>
                      <w:lang w:val="lv-LV"/>
                    </w:rPr>
                    <w:t>Nosaukums</w:t>
                  </w:r>
                </w:p>
              </w:tc>
              <w:tc>
                <w:tcPr>
                  <w:tcW w:w="857" w:type="dxa"/>
                  <w:tcBorders>
                    <w:left w:val="single" w:sz="8" w:space="0" w:color="FFFFFF" w:themeColor="background1"/>
                    <w:bottom w:val="single" w:sz="8" w:space="0" w:color="41414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1AF908F0" w14:textId="7B1FBCDC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  <w:r>
                    <w:rPr>
                      <w:lang w:val="lv-LV"/>
                    </w:rPr>
                    <w:t>Skaits</w:t>
                  </w:r>
                </w:p>
              </w:tc>
              <w:tc>
                <w:tcPr>
                  <w:tcW w:w="3675" w:type="dxa"/>
                  <w:tcBorders>
                    <w:left w:val="single" w:sz="8" w:space="0" w:color="FFFFFF" w:themeColor="background1"/>
                    <w:bottom w:val="single" w:sz="8" w:space="0" w:color="41414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5ED89AC1" w14:textId="4C4AC65F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  <w:r>
                    <w:rPr>
                      <w:lang w:val="lv-LV"/>
                    </w:rPr>
                    <w:t>Piezīmes (krāsa utt.)</w:t>
                  </w:r>
                </w:p>
              </w:tc>
            </w:tr>
            <w:tr w:rsidR="006B45E1" w14:paraId="644CCF02" w14:textId="77777777" w:rsidTr="00322DDF">
              <w:tc>
                <w:tcPr>
                  <w:tcW w:w="1134" w:type="dxa"/>
                  <w:tcBorders>
                    <w:top w:val="single" w:sz="8" w:space="0" w:color="41414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5AAF8D35" w14:textId="6BA9009A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  <w:tc>
                <w:tcPr>
                  <w:tcW w:w="3396" w:type="dxa"/>
                  <w:tcBorders>
                    <w:top w:val="single" w:sz="8" w:space="0" w:color="41414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1BC91CAD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8" w:space="0" w:color="41414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0D5DCAFA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  <w:tc>
                <w:tcPr>
                  <w:tcW w:w="3675" w:type="dxa"/>
                  <w:tcBorders>
                    <w:top w:val="single" w:sz="8" w:space="0" w:color="414141"/>
                    <w:left w:val="single" w:sz="8" w:space="0" w:color="FFFFFF" w:themeColor="background1"/>
                    <w:bottom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6240A026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</w:tr>
            <w:tr w:rsidR="006B45E1" w14:paraId="005BCE7E" w14:textId="77777777" w:rsidTr="00322DDF">
              <w:tc>
                <w:tcPr>
                  <w:tcW w:w="1134" w:type="dxa"/>
                  <w:tcBorders>
                    <w:top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71AE6D92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  <w:tc>
                <w:tcPr>
                  <w:tcW w:w="3396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4BAE5ED1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7B785D9A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  <w:tc>
                <w:tcPr>
                  <w:tcW w:w="3675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53ABC971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</w:tr>
            <w:tr w:rsidR="006B45E1" w14:paraId="6A868357" w14:textId="77777777" w:rsidTr="00322DDF">
              <w:tc>
                <w:tcPr>
                  <w:tcW w:w="1134" w:type="dxa"/>
                  <w:tcBorders>
                    <w:top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5D0D7477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  <w:tc>
                <w:tcPr>
                  <w:tcW w:w="3396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6839D804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0E20F111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  <w:tc>
                <w:tcPr>
                  <w:tcW w:w="3675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20CCC3F6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</w:tr>
            <w:tr w:rsidR="006B45E1" w14:paraId="67798281" w14:textId="77777777" w:rsidTr="00322DDF">
              <w:tc>
                <w:tcPr>
                  <w:tcW w:w="1134" w:type="dxa"/>
                  <w:tcBorders>
                    <w:top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45698BAE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  <w:tc>
                <w:tcPr>
                  <w:tcW w:w="3396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7D205B56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5D5CFD3C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  <w:tc>
                <w:tcPr>
                  <w:tcW w:w="3675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536BBE89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</w:tr>
            <w:tr w:rsidR="006B45E1" w14:paraId="604743D6" w14:textId="77777777" w:rsidTr="00322DDF">
              <w:tc>
                <w:tcPr>
                  <w:tcW w:w="1134" w:type="dxa"/>
                  <w:tcBorders>
                    <w:top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3B908EEB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  <w:tc>
                <w:tcPr>
                  <w:tcW w:w="3396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33C7911B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0A169A72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  <w:tc>
                <w:tcPr>
                  <w:tcW w:w="3675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202FAE87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</w:tr>
            <w:tr w:rsidR="006B45E1" w14:paraId="0C69AF07" w14:textId="77777777" w:rsidTr="00322DDF">
              <w:tc>
                <w:tcPr>
                  <w:tcW w:w="1134" w:type="dxa"/>
                  <w:tcBorders>
                    <w:top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29025DEF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  <w:tc>
                <w:tcPr>
                  <w:tcW w:w="3396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5ADA5098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0452CEF5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  <w:tc>
                <w:tcPr>
                  <w:tcW w:w="3675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77DA4A84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</w:tr>
            <w:tr w:rsidR="006B45E1" w14:paraId="254AD8F5" w14:textId="77777777" w:rsidTr="00322DDF">
              <w:tc>
                <w:tcPr>
                  <w:tcW w:w="1134" w:type="dxa"/>
                  <w:tcBorders>
                    <w:top w:val="single" w:sz="8" w:space="0" w:color="FFFFFF" w:themeColor="background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4D6C69CC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  <w:tc>
                <w:tcPr>
                  <w:tcW w:w="3396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5323912C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righ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16852B90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  <w:tc>
                <w:tcPr>
                  <w:tcW w:w="3675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</w:tcBorders>
                  <w:tcMar>
                    <w:top w:w="113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14:paraId="0DE50058" w14:textId="77777777" w:rsidR="006B45E1" w:rsidRDefault="006B45E1" w:rsidP="006B45E1">
                  <w:pPr>
                    <w:framePr w:hSpace="181" w:wrap="around" w:vAnchor="text" w:hAnchor="text" w:y="1"/>
                    <w:spacing w:line="240" w:lineRule="auto"/>
                    <w:suppressOverlap/>
                    <w:rPr>
                      <w:lang w:val="lv-LV"/>
                    </w:rPr>
                  </w:pPr>
                </w:p>
              </w:tc>
            </w:tr>
          </w:tbl>
          <w:p w14:paraId="272C6602" w14:textId="77777777" w:rsidR="00AC40F7" w:rsidRPr="009C7ABE" w:rsidRDefault="00AC40F7" w:rsidP="006B45E1">
            <w:pPr>
              <w:rPr>
                <w:lang w:val="lv-LV"/>
              </w:rPr>
            </w:pPr>
          </w:p>
        </w:tc>
      </w:tr>
      <w:tr w:rsidR="00DA480D" w:rsidRPr="009C7ABE" w14:paraId="1268D001" w14:textId="77777777" w:rsidTr="00D35543">
        <w:tc>
          <w:tcPr>
            <w:tcW w:w="5000" w:type="pct"/>
            <w:tcMar>
              <w:top w:w="284" w:type="dxa"/>
              <w:left w:w="0" w:type="dxa"/>
              <w:bottom w:w="57" w:type="dxa"/>
              <w:right w:w="0" w:type="dxa"/>
            </w:tcMar>
            <w:vAlign w:val="bottom"/>
          </w:tcPr>
          <w:p w14:paraId="00B56A08" w14:textId="77777777" w:rsidR="00DA480D" w:rsidRPr="00322DDF" w:rsidRDefault="00DA480D" w:rsidP="00251717">
            <w:pPr>
              <w:pStyle w:val="Virsraksts2"/>
              <w:rPr>
                <w:b/>
              </w:rPr>
            </w:pPr>
            <w:r w:rsidRPr="00322DDF">
              <w:rPr>
                <w:b/>
              </w:rPr>
              <w:t>Piešķirto rokdarbu un amatniecības darbu piegāde</w:t>
            </w:r>
          </w:p>
          <w:p w14:paraId="4AB1647C" w14:textId="77777777" w:rsidR="00DA480D" w:rsidRPr="009C7ABE" w:rsidRDefault="00DA480D" w:rsidP="00735BFF">
            <w:pPr>
              <w:rPr>
                <w:lang w:val="lv-LV"/>
              </w:rPr>
            </w:pPr>
            <w:r w:rsidRPr="009C7ABE">
              <w:rPr>
                <w:lang w:val="lv-LV"/>
              </w:rPr>
              <w:t>Izvēlieties vēlamo</w:t>
            </w:r>
          </w:p>
        </w:tc>
      </w:tr>
      <w:tr w:rsidR="00DA480D" w:rsidRPr="009C7ABE" w14:paraId="64B3E79E" w14:textId="77777777" w:rsidTr="00515192">
        <w:tc>
          <w:tcPr>
            <w:tcW w:w="5000" w:type="pct"/>
            <w:shd w:val="clear" w:color="auto" w:fill="F2F4EF"/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5A0064F8" w14:textId="250A98E1" w:rsidR="00DA480D" w:rsidRPr="009C7ABE" w:rsidRDefault="00AB4E82" w:rsidP="00735BFF">
            <w:pPr>
              <w:rPr>
                <w:b/>
                <w:lang w:val="lv-LV"/>
              </w:rPr>
            </w:pPr>
            <w:r w:rsidRPr="009C7ABE">
              <w:rPr>
                <w:bdr w:val="single" w:sz="4" w:space="0" w:color="auto"/>
                <w:lang w:val="lv-LV"/>
              </w:rPr>
              <w:t xml:space="preserve"> </w:t>
            </w:r>
            <w:r w:rsidR="00E84737">
              <w:rPr>
                <w:bdr w:val="single" w:sz="4" w:space="0" w:color="auto"/>
                <w:lang w:val="lv-LV"/>
              </w:rPr>
              <w:t xml:space="preserve">  </w:t>
            </w:r>
            <w:r w:rsidRPr="009C7ABE">
              <w:rPr>
                <w:bdr w:val="single" w:sz="4" w:space="0" w:color="auto"/>
                <w:lang w:val="lv-LV"/>
              </w:rPr>
              <w:t xml:space="preserve">  </w:t>
            </w:r>
            <w:r w:rsidRPr="009C7ABE">
              <w:rPr>
                <w:lang w:val="lv-LV"/>
              </w:rPr>
              <w:t xml:space="preserve"> </w:t>
            </w:r>
            <w:r w:rsidR="00E84737">
              <w:rPr>
                <w:lang w:val="lv-LV"/>
              </w:rPr>
              <w:t xml:space="preserve"> </w:t>
            </w:r>
            <w:r w:rsidRPr="009C7ABE">
              <w:rPr>
                <w:lang w:val="lv-LV"/>
              </w:rPr>
              <w:t xml:space="preserve">Saņemsim Borisa un Ināras </w:t>
            </w:r>
            <w:r w:rsidR="009C7ABE">
              <w:rPr>
                <w:lang w:val="lv-LV"/>
              </w:rPr>
              <w:t>T</w:t>
            </w:r>
            <w:r w:rsidRPr="009C7ABE">
              <w:rPr>
                <w:lang w:val="lv-LV"/>
              </w:rPr>
              <w:t>eterevu fonda biroja Rīgā</w:t>
            </w:r>
            <w:r w:rsidR="009C7ABE">
              <w:rPr>
                <w:lang w:val="lv-LV"/>
              </w:rPr>
              <w:t>.</w:t>
            </w:r>
          </w:p>
          <w:p w14:paraId="78D37EC9" w14:textId="15672233" w:rsidR="00AB4E82" w:rsidRPr="00515192" w:rsidRDefault="00AB4E82" w:rsidP="00515192">
            <w:pPr>
              <w:rPr>
                <w:lang w:val="lv-LV"/>
              </w:rPr>
            </w:pPr>
            <w:r w:rsidRPr="009C7ABE">
              <w:rPr>
                <w:bdr w:val="single" w:sz="4" w:space="0" w:color="auto"/>
                <w:lang w:val="lv-LV"/>
              </w:rPr>
              <w:t xml:space="preserve">  </w:t>
            </w:r>
            <w:r w:rsidR="00E84737">
              <w:rPr>
                <w:bdr w:val="single" w:sz="4" w:space="0" w:color="auto"/>
                <w:lang w:val="lv-LV"/>
              </w:rPr>
              <w:t xml:space="preserve">  </w:t>
            </w:r>
            <w:r w:rsidRPr="009C7ABE">
              <w:rPr>
                <w:bdr w:val="single" w:sz="4" w:space="0" w:color="auto"/>
                <w:lang w:val="lv-LV"/>
              </w:rPr>
              <w:t xml:space="preserve"> </w:t>
            </w:r>
            <w:r w:rsidRPr="009C7ABE">
              <w:rPr>
                <w:lang w:val="lv-LV"/>
              </w:rPr>
              <w:t xml:space="preserve"> </w:t>
            </w:r>
            <w:r w:rsidR="00E84737">
              <w:rPr>
                <w:lang w:val="lv-LV"/>
              </w:rPr>
              <w:t xml:space="preserve"> </w:t>
            </w:r>
            <w:r w:rsidRPr="009C7ABE">
              <w:rPr>
                <w:lang w:val="lv-LV"/>
              </w:rPr>
              <w:t>Nepieciešama piegāde uz sekojošu adresi: ___</w:t>
            </w:r>
            <w:r w:rsidR="009C7ABE">
              <w:rPr>
                <w:lang w:val="lv-LV"/>
              </w:rPr>
              <w:t>_________</w:t>
            </w:r>
            <w:r w:rsidRPr="009C7ABE">
              <w:rPr>
                <w:lang w:val="lv-LV"/>
              </w:rPr>
              <w:t xml:space="preserve">____ </w:t>
            </w:r>
          </w:p>
        </w:tc>
      </w:tr>
      <w:tr w:rsidR="00AC40F7" w:rsidRPr="009C7ABE" w14:paraId="4A90AE18" w14:textId="77777777" w:rsidTr="00724DDD">
        <w:tc>
          <w:tcPr>
            <w:tcW w:w="5000" w:type="pct"/>
            <w:tcMar>
              <w:top w:w="284" w:type="dxa"/>
              <w:left w:w="0" w:type="dxa"/>
              <w:bottom w:w="57" w:type="dxa"/>
              <w:right w:w="0" w:type="dxa"/>
            </w:tcMar>
            <w:vAlign w:val="bottom"/>
          </w:tcPr>
          <w:p w14:paraId="64C98950" w14:textId="77777777" w:rsidR="00AC40F7" w:rsidRPr="00322DDF" w:rsidRDefault="0044019B" w:rsidP="00251717">
            <w:pPr>
              <w:pStyle w:val="Virsraksts2"/>
              <w:rPr>
                <w:b/>
              </w:rPr>
            </w:pPr>
            <w:bookmarkStart w:id="0" w:name="_Hlk488074235"/>
            <w:r w:rsidRPr="00322DDF">
              <w:rPr>
                <w:b/>
              </w:rPr>
              <w:t>K</w:t>
            </w:r>
            <w:r w:rsidR="00AC40F7" w:rsidRPr="00322DDF">
              <w:rPr>
                <w:b/>
              </w:rPr>
              <w:t xml:space="preserve">ā </w:t>
            </w:r>
            <w:r w:rsidRPr="00322DDF">
              <w:rPr>
                <w:b/>
              </w:rPr>
              <w:t xml:space="preserve">tiks izlietots saņemtais </w:t>
            </w:r>
            <w:r w:rsidR="00DA480D" w:rsidRPr="00322DDF">
              <w:rPr>
                <w:b/>
              </w:rPr>
              <w:t>atbalsts</w:t>
            </w:r>
            <w:r w:rsidRPr="00322DDF">
              <w:rPr>
                <w:b/>
              </w:rPr>
              <w:t>?</w:t>
            </w:r>
          </w:p>
          <w:p w14:paraId="22A5B800" w14:textId="77777777" w:rsidR="00AC40F7" w:rsidRPr="009C7ABE" w:rsidRDefault="0044019B" w:rsidP="00735BFF">
            <w:pPr>
              <w:rPr>
                <w:lang w:val="lv-LV"/>
              </w:rPr>
            </w:pPr>
            <w:r w:rsidRPr="009C7ABE">
              <w:rPr>
                <w:lang w:val="lv-LV"/>
              </w:rPr>
              <w:t>Aprakstiet</w:t>
            </w:r>
            <w:r w:rsidR="00AC40F7" w:rsidRPr="009C7ABE">
              <w:rPr>
                <w:lang w:val="lv-LV"/>
              </w:rPr>
              <w:t xml:space="preserve">, </w:t>
            </w:r>
            <w:r w:rsidR="00DA480D" w:rsidRPr="009C7ABE">
              <w:rPr>
                <w:lang w:val="lv-LV"/>
              </w:rPr>
              <w:t xml:space="preserve">kādā pasākumā vai projektā tiks izlietots piešķirtais materiālais atbalsts un kas būs mērķa auditorija. Kādi būs sagaidāmie rezultāti? </w:t>
            </w:r>
          </w:p>
        </w:tc>
      </w:tr>
      <w:tr w:rsidR="00AC40F7" w:rsidRPr="009C7ABE" w14:paraId="0D643B27" w14:textId="77777777" w:rsidTr="00515192">
        <w:tc>
          <w:tcPr>
            <w:tcW w:w="5000" w:type="pct"/>
            <w:shd w:val="clear" w:color="auto" w:fill="F2F4EF"/>
            <w:tcMar>
              <w:top w:w="142" w:type="dxa"/>
              <w:left w:w="57" w:type="dxa"/>
              <w:bottom w:w="57" w:type="dxa"/>
              <w:right w:w="57" w:type="dxa"/>
            </w:tcMar>
          </w:tcPr>
          <w:p w14:paraId="3C75A78D" w14:textId="77777777" w:rsidR="00AC40F7" w:rsidRDefault="00AC40F7" w:rsidP="00515192">
            <w:pPr>
              <w:rPr>
                <w:lang w:val="lv-LV"/>
              </w:rPr>
            </w:pPr>
          </w:p>
          <w:p w14:paraId="2B739D3F" w14:textId="1A40A138" w:rsidR="009C7ABE" w:rsidRPr="009C7ABE" w:rsidRDefault="009C7ABE" w:rsidP="00515192">
            <w:pPr>
              <w:rPr>
                <w:lang w:val="lv-LV"/>
              </w:rPr>
            </w:pPr>
          </w:p>
        </w:tc>
      </w:tr>
      <w:bookmarkEnd w:id="0"/>
      <w:tr w:rsidR="0044019B" w:rsidRPr="009C7ABE" w14:paraId="7B136BB9" w14:textId="77777777" w:rsidTr="0044019B">
        <w:tc>
          <w:tcPr>
            <w:tcW w:w="500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23AB4C" w14:textId="77777777" w:rsidR="009C7ABE" w:rsidRDefault="009C7ABE" w:rsidP="0044019B">
            <w:pPr>
              <w:keepNext/>
              <w:overflowPunct w:val="0"/>
              <w:autoSpaceDE w:val="0"/>
              <w:autoSpaceDN w:val="0"/>
              <w:adjustRightInd w:val="0"/>
              <w:spacing w:afterLines="20" w:after="48"/>
              <w:textAlignment w:val="baseline"/>
              <w:outlineLvl w:val="0"/>
              <w:rPr>
                <w:rFonts w:ascii="Cambria" w:hAnsi="Cambria" w:cs="Arial"/>
                <w:b/>
                <w:lang w:val="lv-LV"/>
              </w:rPr>
            </w:pPr>
          </w:p>
          <w:p w14:paraId="593E02A9" w14:textId="03F61CF0" w:rsidR="0044019B" w:rsidRPr="00322DDF" w:rsidRDefault="0044019B" w:rsidP="00251717">
            <w:pPr>
              <w:pStyle w:val="Virsraksts2"/>
              <w:rPr>
                <w:b/>
              </w:rPr>
            </w:pPr>
            <w:bookmarkStart w:id="1" w:name="_GoBack"/>
            <w:r w:rsidRPr="00322DDF">
              <w:rPr>
                <w:b/>
              </w:rPr>
              <w:t xml:space="preserve">Kā tiks publiskots </w:t>
            </w:r>
            <w:r w:rsidR="009C7ABE" w:rsidRPr="00322DDF">
              <w:rPr>
                <w:b/>
              </w:rPr>
              <w:t xml:space="preserve">saņemtais atbalsts un </w:t>
            </w:r>
            <w:r w:rsidRPr="00322DDF">
              <w:rPr>
                <w:b/>
              </w:rPr>
              <w:t>rezultāti?</w:t>
            </w:r>
          </w:p>
          <w:bookmarkEnd w:id="1"/>
          <w:p w14:paraId="3AF8EFC7" w14:textId="1CAE4247" w:rsidR="0044019B" w:rsidRPr="009C7ABE" w:rsidRDefault="0044019B" w:rsidP="00735BFF">
            <w:pPr>
              <w:rPr>
                <w:b/>
                <w:lang w:val="lv-LV"/>
              </w:rPr>
            </w:pPr>
            <w:r w:rsidRPr="009C7ABE">
              <w:rPr>
                <w:lang w:val="lv-LV"/>
              </w:rPr>
              <w:t xml:space="preserve">Apjoms – </w:t>
            </w:r>
            <w:r w:rsidR="009C7ABE">
              <w:rPr>
                <w:lang w:val="lv-LV"/>
              </w:rPr>
              <w:t>līdz 10 rindām</w:t>
            </w:r>
            <w:r w:rsidRPr="009C7ABE">
              <w:rPr>
                <w:lang w:val="lv-LV"/>
              </w:rPr>
              <w:t>.</w:t>
            </w:r>
          </w:p>
        </w:tc>
      </w:tr>
      <w:tr w:rsidR="0044019B" w:rsidRPr="009C7ABE" w14:paraId="502056F6" w14:textId="77777777" w:rsidTr="00515192">
        <w:tc>
          <w:tcPr>
            <w:tcW w:w="5000" w:type="pct"/>
            <w:shd w:val="clear" w:color="auto" w:fill="F2F4EF"/>
            <w:tcMar>
              <w:top w:w="142" w:type="dxa"/>
              <w:left w:w="57" w:type="dxa"/>
              <w:bottom w:w="57" w:type="dxa"/>
              <w:right w:w="57" w:type="dxa"/>
            </w:tcMar>
          </w:tcPr>
          <w:p w14:paraId="77859E8A" w14:textId="77777777" w:rsidR="0044019B" w:rsidRDefault="0044019B" w:rsidP="00515192">
            <w:pPr>
              <w:rPr>
                <w:lang w:val="lv-LV"/>
              </w:rPr>
            </w:pPr>
          </w:p>
          <w:p w14:paraId="33188E85" w14:textId="1A598665" w:rsidR="009C7ABE" w:rsidRPr="009C7ABE" w:rsidRDefault="009C7ABE" w:rsidP="00515192">
            <w:pPr>
              <w:rPr>
                <w:lang w:val="lv-LV"/>
              </w:rPr>
            </w:pPr>
          </w:p>
        </w:tc>
      </w:tr>
    </w:tbl>
    <w:p w14:paraId="03B5029F" w14:textId="6E6C9BC8" w:rsidR="00AE03C2" w:rsidRDefault="00AE03C2" w:rsidP="003D4991">
      <w:pPr>
        <w:rPr>
          <w:rFonts w:ascii="Arial" w:hAnsi="Arial" w:cs="Arial"/>
          <w:color w:val="000000"/>
          <w:lang w:val="lv-LV"/>
        </w:rPr>
      </w:pPr>
    </w:p>
    <w:p w14:paraId="07D40159" w14:textId="77777777" w:rsidR="00735BFF" w:rsidRDefault="00735BFF" w:rsidP="003D4991">
      <w:pPr>
        <w:rPr>
          <w:rFonts w:ascii="Arial" w:hAnsi="Arial" w:cs="Arial"/>
          <w:color w:val="000000"/>
          <w:lang w:val="lv-LV"/>
        </w:rPr>
      </w:pPr>
    </w:p>
    <w:p w14:paraId="57A13AF8" w14:textId="05E487D6" w:rsidR="009C7ABE" w:rsidRPr="009C7ABE" w:rsidRDefault="009C7ABE" w:rsidP="00735BFF">
      <w:pPr>
        <w:rPr>
          <w:lang w:val="lv-LV"/>
        </w:rPr>
      </w:pPr>
      <w:r w:rsidRPr="009C7ABE">
        <w:rPr>
          <w:lang w:val="lv-LV"/>
        </w:rPr>
        <w:t>-------</w:t>
      </w:r>
    </w:p>
    <w:p w14:paraId="699A0991" w14:textId="423D29BB" w:rsidR="009C7ABE" w:rsidRPr="00735BFF" w:rsidRDefault="009C7ABE" w:rsidP="00735BFF">
      <w:pPr>
        <w:rPr>
          <w:sz w:val="22"/>
          <w:lang w:val="lv-LV"/>
        </w:rPr>
      </w:pPr>
      <w:r w:rsidRPr="00735BFF">
        <w:rPr>
          <w:sz w:val="22"/>
          <w:lang w:val="lv-LV"/>
        </w:rPr>
        <w:t>Aizpildītu pieteikumu jānosūta uz e-</w:t>
      </w:r>
      <w:r w:rsidRPr="00322DDF">
        <w:rPr>
          <w:sz w:val="22"/>
          <w:lang w:val="lv-LV"/>
        </w:rPr>
        <w:t xml:space="preserve">pastu: </w:t>
      </w:r>
      <w:hyperlink r:id="rId8" w:history="1">
        <w:r w:rsidRPr="00322DDF">
          <w:rPr>
            <w:rStyle w:val="Izteiksmgs"/>
            <w:sz w:val="22"/>
            <w:u w:val="single"/>
            <w:lang w:val="lv-LV"/>
          </w:rPr>
          <w:t>caklasrokas@teterevufonds.lv</w:t>
        </w:r>
      </w:hyperlink>
      <w:r w:rsidRPr="00322DDF">
        <w:rPr>
          <w:sz w:val="22"/>
          <w:lang w:val="lv-LV"/>
        </w:rPr>
        <w:t xml:space="preserve"> </w:t>
      </w:r>
      <w:r w:rsidR="008946DA" w:rsidRPr="00322DDF">
        <w:rPr>
          <w:sz w:val="22"/>
          <w:lang w:val="lv-LV"/>
        </w:rPr>
        <w:br/>
      </w:r>
      <w:r w:rsidRPr="00322DDF">
        <w:rPr>
          <w:sz w:val="22"/>
          <w:lang w:val="lv-LV"/>
        </w:rPr>
        <w:t>Izdrukātā</w:t>
      </w:r>
      <w:r w:rsidRPr="00735BFF">
        <w:rPr>
          <w:sz w:val="22"/>
          <w:lang w:val="lv-LV"/>
        </w:rPr>
        <w:t xml:space="preserve"> veidā pieteikums nav nepieciešams.  </w:t>
      </w:r>
    </w:p>
    <w:sectPr w:rsidR="009C7ABE" w:rsidRPr="00735BFF" w:rsidSect="00FF03BB"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134" w:right="1134" w:bottom="1134" w:left="1701" w:header="720" w:footer="56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463C7A" w14:textId="77777777" w:rsidR="0091685B" w:rsidRDefault="0091685B">
      <w:r>
        <w:separator/>
      </w:r>
    </w:p>
    <w:p w14:paraId="688B016A" w14:textId="77777777" w:rsidR="0091685B" w:rsidRDefault="0091685B"/>
  </w:endnote>
  <w:endnote w:type="continuationSeparator" w:id="0">
    <w:p w14:paraId="2F051DF8" w14:textId="77777777" w:rsidR="0091685B" w:rsidRDefault="0091685B">
      <w:r>
        <w:continuationSeparator/>
      </w:r>
    </w:p>
    <w:p w14:paraId="725B6E82" w14:textId="77777777" w:rsidR="0091685B" w:rsidRDefault="009168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Nexa Light">
    <w:altName w:val="Calibri"/>
    <w:panose1 w:val="00000000000000000000"/>
    <w:charset w:val="00"/>
    <w:family w:val="modern"/>
    <w:notTrueType/>
    <w:pitch w:val="variable"/>
    <w:sig w:usb0="A00000AF" w:usb1="4000207B" w:usb2="00000000" w:usb3="00000000" w:csb0="00000093" w:csb1="00000000"/>
  </w:font>
  <w:font w:name="Nexa Black">
    <w:altName w:val="Calibri"/>
    <w:panose1 w:val="00000000000000000000"/>
    <w:charset w:val="00"/>
    <w:family w:val="modern"/>
    <w:notTrueType/>
    <w:pitch w:val="variable"/>
    <w:sig w:usb0="A00000AF" w:usb1="4000207B" w:usb2="00000000" w:usb3="00000000" w:csb0="00000093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1" w:fontKey="{C8876F50-D722-4F35-959A-DD3F039AF78C}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  <w:embedRegular r:id="rId2" w:fontKey="{18160B15-1ADC-40AB-B10D-201DF6024CE2}"/>
    <w:embedBold r:id="rId3" w:fontKey="{4A9BD992-492F-4D67-A5ED-59F1BE069B22}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  <w:embedRegular r:id="rId4" w:fontKey="{9B1A7606-197E-42A0-8408-09AC3625D738}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  <w:embedRegular r:id="rId5" w:fontKey="{2BA14448-FE40-4FAB-A3AF-03C45286AC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9033F" w14:textId="77777777" w:rsidR="00C04EB4" w:rsidRDefault="00C04EB4" w:rsidP="002C62B1">
    <w:pPr>
      <w:pStyle w:val="Kjene"/>
      <w:framePr w:wrap="around" w:vAnchor="text" w:hAnchor="margin" w:xAlign="right" w:y="1"/>
      <w:rPr>
        <w:rStyle w:val="Lappusesnumurs"/>
      </w:rPr>
    </w:pPr>
    <w:r>
      <w:rPr>
        <w:rStyle w:val="Lappusesnumurs"/>
      </w:rPr>
      <w:fldChar w:fldCharType="begin"/>
    </w:r>
    <w:r>
      <w:rPr>
        <w:rStyle w:val="Lappusesnumurs"/>
      </w:rPr>
      <w:instrText xml:space="preserve">PAGE  </w:instrText>
    </w:r>
    <w:r>
      <w:rPr>
        <w:rStyle w:val="Lappusesnumurs"/>
      </w:rPr>
      <w:fldChar w:fldCharType="end"/>
    </w:r>
  </w:p>
  <w:p w14:paraId="29B6475D" w14:textId="77777777" w:rsidR="008A5F1C" w:rsidRDefault="008A5F1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9479848"/>
      <w:docPartObj>
        <w:docPartGallery w:val="Page Numbers (Bottom of Page)"/>
        <w:docPartUnique/>
      </w:docPartObj>
    </w:sdtPr>
    <w:sdtEndPr/>
    <w:sdtContent>
      <w:p w14:paraId="39A234A7" w14:textId="6D39DCF7" w:rsidR="00E93199" w:rsidRPr="00625D35" w:rsidRDefault="00625D35" w:rsidP="00625D35">
        <w:pPr>
          <w:pStyle w:val="Kjene"/>
          <w:tabs>
            <w:tab w:val="clear" w:pos="8640"/>
            <w:tab w:val="right" w:pos="9072"/>
          </w:tabs>
        </w:pPr>
        <w:r w:rsidRPr="006B45E1">
          <w:t>www.caklasrokas.lv</w:t>
        </w:r>
        <w:r>
          <w:tab/>
        </w:r>
        <w:r>
          <w:tab/>
        </w:r>
        <w:r w:rsidRPr="00FF03BB">
          <w:rPr>
            <w:rFonts w:ascii="Cambria" w:hAnsi="Cambria"/>
            <w:sz w:val="22"/>
            <w:szCs w:val="22"/>
          </w:rPr>
          <w:fldChar w:fldCharType="begin"/>
        </w:r>
        <w:r w:rsidRPr="00FF03BB">
          <w:rPr>
            <w:rFonts w:ascii="Cambria" w:hAnsi="Cambria"/>
            <w:sz w:val="22"/>
            <w:szCs w:val="22"/>
          </w:rPr>
          <w:instrText>PAGE   \* MERGEFORMAT</w:instrText>
        </w:r>
        <w:r w:rsidRPr="00FF03BB">
          <w:rPr>
            <w:rFonts w:ascii="Cambria" w:hAnsi="Cambria"/>
            <w:sz w:val="22"/>
            <w:szCs w:val="22"/>
          </w:rPr>
          <w:fldChar w:fldCharType="separate"/>
        </w:r>
        <w:r w:rsidR="00322DDF" w:rsidRPr="00322DDF">
          <w:rPr>
            <w:rFonts w:ascii="Cambria" w:hAnsi="Cambria"/>
            <w:noProof/>
            <w:sz w:val="22"/>
            <w:szCs w:val="22"/>
            <w:lang w:val="lv-LV"/>
          </w:rPr>
          <w:t>2</w:t>
        </w:r>
        <w:r w:rsidRPr="00FF03BB">
          <w:rPr>
            <w:rFonts w:ascii="Cambria" w:hAnsi="Cambria"/>
            <w:sz w:val="22"/>
            <w:szCs w:val="22"/>
          </w:rPr>
          <w:fldChar w:fldCharType="end"/>
        </w:r>
      </w:p>
    </w:sdtContent>
  </w:sdt>
  <w:p w14:paraId="247E9ADA" w14:textId="77777777" w:rsidR="008A5F1C" w:rsidRDefault="008A5F1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21980592"/>
      <w:docPartObj>
        <w:docPartGallery w:val="Page Numbers (Bottom of Page)"/>
        <w:docPartUnique/>
      </w:docPartObj>
    </w:sdtPr>
    <w:sdtEndPr/>
    <w:sdtContent>
      <w:p w14:paraId="157753CF" w14:textId="44246B4A" w:rsidR="00FF03BB" w:rsidRDefault="006B45E1" w:rsidP="00625D35">
        <w:pPr>
          <w:pStyle w:val="Kjene"/>
          <w:tabs>
            <w:tab w:val="clear" w:pos="8640"/>
            <w:tab w:val="right" w:pos="9072"/>
          </w:tabs>
        </w:pPr>
        <w:r w:rsidRPr="006B45E1">
          <w:t>www.caklasrokas.lv</w:t>
        </w:r>
        <w:r>
          <w:tab/>
        </w:r>
        <w:r w:rsidR="00625D35">
          <w:tab/>
        </w:r>
        <w:r w:rsidR="00FF03BB" w:rsidRPr="00FF03BB">
          <w:rPr>
            <w:rFonts w:ascii="Cambria" w:hAnsi="Cambria"/>
            <w:sz w:val="22"/>
            <w:szCs w:val="22"/>
          </w:rPr>
          <w:fldChar w:fldCharType="begin"/>
        </w:r>
        <w:r w:rsidR="00FF03BB" w:rsidRPr="00FF03BB">
          <w:rPr>
            <w:rFonts w:ascii="Cambria" w:hAnsi="Cambria"/>
            <w:sz w:val="22"/>
            <w:szCs w:val="22"/>
          </w:rPr>
          <w:instrText>PAGE   \* MERGEFORMAT</w:instrText>
        </w:r>
        <w:r w:rsidR="00FF03BB" w:rsidRPr="00FF03BB">
          <w:rPr>
            <w:rFonts w:ascii="Cambria" w:hAnsi="Cambria"/>
            <w:sz w:val="22"/>
            <w:szCs w:val="22"/>
          </w:rPr>
          <w:fldChar w:fldCharType="separate"/>
        </w:r>
        <w:r w:rsidR="00322DDF" w:rsidRPr="00322DDF">
          <w:rPr>
            <w:rFonts w:ascii="Cambria" w:hAnsi="Cambria"/>
            <w:noProof/>
            <w:sz w:val="22"/>
            <w:szCs w:val="22"/>
            <w:lang w:val="lv-LV"/>
          </w:rPr>
          <w:t>1</w:t>
        </w:r>
        <w:r w:rsidR="00FF03BB" w:rsidRPr="00FF03BB">
          <w:rPr>
            <w:rFonts w:ascii="Cambria" w:hAnsi="Cambria"/>
            <w:sz w:val="22"/>
            <w:szCs w:val="22"/>
          </w:rPr>
          <w:fldChar w:fldCharType="end"/>
        </w:r>
      </w:p>
    </w:sdtContent>
  </w:sdt>
  <w:p w14:paraId="2762D44D" w14:textId="77777777" w:rsidR="00FF03BB" w:rsidRDefault="00FF03BB">
    <w:pPr>
      <w:pStyle w:val="Kjene"/>
    </w:pPr>
  </w:p>
  <w:p w14:paraId="0AA94F39" w14:textId="77777777" w:rsidR="008A5F1C" w:rsidRDefault="008A5F1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C0B3D" w14:textId="77777777" w:rsidR="0091685B" w:rsidRDefault="0091685B">
      <w:r>
        <w:separator/>
      </w:r>
    </w:p>
    <w:p w14:paraId="69B7FF05" w14:textId="77777777" w:rsidR="0091685B" w:rsidRDefault="0091685B"/>
  </w:footnote>
  <w:footnote w:type="continuationSeparator" w:id="0">
    <w:p w14:paraId="11805CED" w14:textId="77777777" w:rsidR="0091685B" w:rsidRDefault="0091685B">
      <w:r>
        <w:continuationSeparator/>
      </w:r>
    </w:p>
    <w:p w14:paraId="0479A214" w14:textId="77777777" w:rsidR="0091685B" w:rsidRDefault="009168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36802" w14:textId="41011945" w:rsidR="002D57D0" w:rsidRDefault="0091685B">
    <w:pPr>
      <w:pStyle w:val="Galvene"/>
    </w:pPr>
    <w:r>
      <w:rPr>
        <w:noProof/>
      </w:rPr>
      <w:pict w14:anchorId="256223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66.7pt;margin-top:19.5pt;width:186pt;height:81pt;z-index:251659264;mso-position-horizontal-relative:text;mso-position-vertical-relative:text">
          <v:imagedata r:id="rId1" o:title="logo-no-margin"/>
        </v:shape>
      </w:pict>
    </w:r>
  </w:p>
  <w:p w14:paraId="491EC104" w14:textId="77777777" w:rsidR="008A5F1C" w:rsidRDefault="008A5F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66F8A27E"/>
    <w:lvl w:ilvl="0">
      <w:numFmt w:val="decimal"/>
      <w:lvlText w:val="*"/>
      <w:lvlJc w:val="left"/>
    </w:lvl>
  </w:abstractNum>
  <w:abstractNum w:abstractNumId="1" w15:restartNumberingAfterBreak="0">
    <w:nsid w:val="121A1718"/>
    <w:multiLevelType w:val="hybridMultilevel"/>
    <w:tmpl w:val="2E1EB06C"/>
    <w:lvl w:ilvl="0" w:tplc="042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F979EA"/>
    <w:multiLevelType w:val="hybridMultilevel"/>
    <w:tmpl w:val="6E4CF5B8"/>
    <w:lvl w:ilvl="0" w:tplc="016E4A8C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C063A00"/>
    <w:multiLevelType w:val="hybridMultilevel"/>
    <w:tmpl w:val="CDEEA12E"/>
    <w:lvl w:ilvl="0" w:tplc="9DAEBB2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color w:val="F2F2F2"/>
        <w:sz w:val="22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EE2993"/>
    <w:multiLevelType w:val="multilevel"/>
    <w:tmpl w:val="959CF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 w15:restartNumberingAfterBreak="0">
    <w:nsid w:val="31A71A1D"/>
    <w:multiLevelType w:val="hybridMultilevel"/>
    <w:tmpl w:val="11C2AABC"/>
    <w:lvl w:ilvl="0" w:tplc="0426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33A03F0E"/>
    <w:multiLevelType w:val="singleLevel"/>
    <w:tmpl w:val="91D2AEB8"/>
    <w:lvl w:ilvl="0">
      <w:start w:val="1"/>
      <w:numFmt w:val="lowerLetter"/>
      <w:lvlText w:val="%1."/>
      <w:legacy w:legacy="1" w:legacySpace="120" w:legacyIndent="360"/>
      <w:lvlJc w:val="left"/>
      <w:pPr>
        <w:ind w:left="1080" w:hanging="360"/>
      </w:pPr>
    </w:lvl>
  </w:abstractNum>
  <w:abstractNum w:abstractNumId="7" w15:restartNumberingAfterBreak="0">
    <w:nsid w:val="498B16AC"/>
    <w:multiLevelType w:val="hybridMultilevel"/>
    <w:tmpl w:val="D7AC8BC0"/>
    <w:lvl w:ilvl="0" w:tplc="D8165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6EF4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764D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D235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7AB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E87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A0D1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D64D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4A7B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C240CEC"/>
    <w:multiLevelType w:val="hybridMultilevel"/>
    <w:tmpl w:val="E37A4CD8"/>
    <w:lvl w:ilvl="0" w:tplc="BCD27772">
      <w:start w:val="20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A446D6"/>
    <w:multiLevelType w:val="hybridMultilevel"/>
    <w:tmpl w:val="6628829C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60A5842"/>
    <w:multiLevelType w:val="hybridMultilevel"/>
    <w:tmpl w:val="C91A666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FE48B7"/>
    <w:multiLevelType w:val="hybridMultilevel"/>
    <w:tmpl w:val="4F6A2F6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  <w:lvlOverride w:ilvl="0">
      <w:lvl w:ilvl="0">
        <w:start w:val="1"/>
        <w:numFmt w:val="bullet"/>
        <w:lvlText w:val="o"/>
        <w:legacy w:legacy="1" w:legacySpace="120" w:legacyIndent="360"/>
        <w:lvlJc w:val="left"/>
        <w:pPr>
          <w:ind w:left="720" w:hanging="360"/>
        </w:pPr>
      </w:lvl>
    </w:lvlOverride>
  </w:num>
  <w:num w:numId="3">
    <w:abstractNumId w:val="4"/>
  </w:num>
  <w:num w:numId="4">
    <w:abstractNumId w:val="5"/>
  </w:num>
  <w:num w:numId="5">
    <w:abstractNumId w:val="9"/>
  </w:num>
  <w:num w:numId="6">
    <w:abstractNumId w:val="7"/>
  </w:num>
  <w:num w:numId="7">
    <w:abstractNumId w:val="10"/>
  </w:num>
  <w:num w:numId="8">
    <w:abstractNumId w:val="8"/>
  </w:num>
  <w:num w:numId="9">
    <w:abstractNumId w:val="11"/>
  </w:num>
  <w:num w:numId="10">
    <w:abstractNumId w:val="1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embedTrueTypeFonts/>
  <w:hideSpellingErrors/>
  <w:hideGrammaticalErrors/>
  <w:activeWritingStyle w:appName="MSWord" w:lang="lv-LV" w:vendorID="7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50" style="mso-position-horizontal-relative:margin;mso-position-vertical-relative:page" fill="f" fillcolor="white" stroke="f">
      <v:fill color="white" on="f"/>
      <v:stroke on="f"/>
      <o:colormru v:ext="edit" colors="#f2f2f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E4"/>
    <w:rsid w:val="00000732"/>
    <w:rsid w:val="000057BE"/>
    <w:rsid w:val="0000617C"/>
    <w:rsid w:val="00012408"/>
    <w:rsid w:val="00015F5D"/>
    <w:rsid w:val="00021205"/>
    <w:rsid w:val="00023CBE"/>
    <w:rsid w:val="0002472D"/>
    <w:rsid w:val="00024F40"/>
    <w:rsid w:val="000341C5"/>
    <w:rsid w:val="000419A9"/>
    <w:rsid w:val="00046587"/>
    <w:rsid w:val="0007256B"/>
    <w:rsid w:val="000735F1"/>
    <w:rsid w:val="00077B61"/>
    <w:rsid w:val="00080A45"/>
    <w:rsid w:val="00092509"/>
    <w:rsid w:val="00095676"/>
    <w:rsid w:val="00095DFE"/>
    <w:rsid w:val="0009796E"/>
    <w:rsid w:val="000A02CB"/>
    <w:rsid w:val="000A0EC2"/>
    <w:rsid w:val="000A21DD"/>
    <w:rsid w:val="000A3E88"/>
    <w:rsid w:val="000B604B"/>
    <w:rsid w:val="000C0847"/>
    <w:rsid w:val="000C1310"/>
    <w:rsid w:val="000C6010"/>
    <w:rsid w:val="000D3078"/>
    <w:rsid w:val="000E0BA4"/>
    <w:rsid w:val="000E13BB"/>
    <w:rsid w:val="000E3B89"/>
    <w:rsid w:val="000E533F"/>
    <w:rsid w:val="000F1BD0"/>
    <w:rsid w:val="00100302"/>
    <w:rsid w:val="00101259"/>
    <w:rsid w:val="00104CAC"/>
    <w:rsid w:val="001051EE"/>
    <w:rsid w:val="001251C9"/>
    <w:rsid w:val="0012543A"/>
    <w:rsid w:val="00125715"/>
    <w:rsid w:val="001313F0"/>
    <w:rsid w:val="00137803"/>
    <w:rsid w:val="00142531"/>
    <w:rsid w:val="0014447A"/>
    <w:rsid w:val="001508E0"/>
    <w:rsid w:val="00157CBD"/>
    <w:rsid w:val="00160EB4"/>
    <w:rsid w:val="00165ECF"/>
    <w:rsid w:val="00166BBC"/>
    <w:rsid w:val="00174D21"/>
    <w:rsid w:val="00177ED6"/>
    <w:rsid w:val="00180E5E"/>
    <w:rsid w:val="00181883"/>
    <w:rsid w:val="00183622"/>
    <w:rsid w:val="00184C8A"/>
    <w:rsid w:val="00185974"/>
    <w:rsid w:val="00185F30"/>
    <w:rsid w:val="00195CE1"/>
    <w:rsid w:val="001A2E08"/>
    <w:rsid w:val="001A35C5"/>
    <w:rsid w:val="001C3513"/>
    <w:rsid w:val="001C3C93"/>
    <w:rsid w:val="001D27DC"/>
    <w:rsid w:val="001D64E1"/>
    <w:rsid w:val="001E4233"/>
    <w:rsid w:val="001E5141"/>
    <w:rsid w:val="001E6F4A"/>
    <w:rsid w:val="001F0304"/>
    <w:rsid w:val="001F433C"/>
    <w:rsid w:val="00203E11"/>
    <w:rsid w:val="0021067B"/>
    <w:rsid w:val="002125DF"/>
    <w:rsid w:val="00220921"/>
    <w:rsid w:val="00226373"/>
    <w:rsid w:val="00226995"/>
    <w:rsid w:val="00231149"/>
    <w:rsid w:val="0023603C"/>
    <w:rsid w:val="0023625F"/>
    <w:rsid w:val="00250AB7"/>
    <w:rsid w:val="00251717"/>
    <w:rsid w:val="00257C41"/>
    <w:rsid w:val="00264903"/>
    <w:rsid w:val="00274FBE"/>
    <w:rsid w:val="002823E2"/>
    <w:rsid w:val="00285670"/>
    <w:rsid w:val="00291F56"/>
    <w:rsid w:val="002A5612"/>
    <w:rsid w:val="002B1336"/>
    <w:rsid w:val="002B14C2"/>
    <w:rsid w:val="002B4C9E"/>
    <w:rsid w:val="002B5CAA"/>
    <w:rsid w:val="002C23AF"/>
    <w:rsid w:val="002C4EE4"/>
    <w:rsid w:val="002C544D"/>
    <w:rsid w:val="002C62B1"/>
    <w:rsid w:val="002D57D0"/>
    <w:rsid w:val="002E677B"/>
    <w:rsid w:val="00302B5E"/>
    <w:rsid w:val="00305B34"/>
    <w:rsid w:val="0031217C"/>
    <w:rsid w:val="00317528"/>
    <w:rsid w:val="00322DDF"/>
    <w:rsid w:val="00323BED"/>
    <w:rsid w:val="00334065"/>
    <w:rsid w:val="003352C4"/>
    <w:rsid w:val="003446FB"/>
    <w:rsid w:val="00344A3F"/>
    <w:rsid w:val="00346AB9"/>
    <w:rsid w:val="00362DC1"/>
    <w:rsid w:val="00365FA7"/>
    <w:rsid w:val="00376736"/>
    <w:rsid w:val="0038128A"/>
    <w:rsid w:val="00381FC3"/>
    <w:rsid w:val="00387881"/>
    <w:rsid w:val="00391011"/>
    <w:rsid w:val="00396742"/>
    <w:rsid w:val="003A501A"/>
    <w:rsid w:val="003B7A33"/>
    <w:rsid w:val="003B7E79"/>
    <w:rsid w:val="003C18F4"/>
    <w:rsid w:val="003C6E74"/>
    <w:rsid w:val="003D1204"/>
    <w:rsid w:val="003D4991"/>
    <w:rsid w:val="003E0F4B"/>
    <w:rsid w:val="003E7F2C"/>
    <w:rsid w:val="003F4217"/>
    <w:rsid w:val="003F474F"/>
    <w:rsid w:val="003F4AF1"/>
    <w:rsid w:val="003F4BEC"/>
    <w:rsid w:val="003F6D97"/>
    <w:rsid w:val="00400AAC"/>
    <w:rsid w:val="00404C5C"/>
    <w:rsid w:val="00406263"/>
    <w:rsid w:val="00411F2C"/>
    <w:rsid w:val="004257F6"/>
    <w:rsid w:val="00427413"/>
    <w:rsid w:val="00427CEC"/>
    <w:rsid w:val="004335A7"/>
    <w:rsid w:val="0043681C"/>
    <w:rsid w:val="0043750A"/>
    <w:rsid w:val="0044019B"/>
    <w:rsid w:val="00443773"/>
    <w:rsid w:val="004511B0"/>
    <w:rsid w:val="00451DEF"/>
    <w:rsid w:val="0045243A"/>
    <w:rsid w:val="004552B7"/>
    <w:rsid w:val="00455594"/>
    <w:rsid w:val="0045607B"/>
    <w:rsid w:val="00464DD4"/>
    <w:rsid w:val="00471745"/>
    <w:rsid w:val="00472EF9"/>
    <w:rsid w:val="004758FC"/>
    <w:rsid w:val="004839B6"/>
    <w:rsid w:val="00485C42"/>
    <w:rsid w:val="004863BF"/>
    <w:rsid w:val="004914A5"/>
    <w:rsid w:val="004A0553"/>
    <w:rsid w:val="004A4453"/>
    <w:rsid w:val="004A672F"/>
    <w:rsid w:val="004B059C"/>
    <w:rsid w:val="004B3843"/>
    <w:rsid w:val="004B5D43"/>
    <w:rsid w:val="004B702B"/>
    <w:rsid w:val="004D2A80"/>
    <w:rsid w:val="004D3D25"/>
    <w:rsid w:val="004D4083"/>
    <w:rsid w:val="004D4E74"/>
    <w:rsid w:val="004E2ADB"/>
    <w:rsid w:val="004E5CF5"/>
    <w:rsid w:val="004E7370"/>
    <w:rsid w:val="004E769C"/>
    <w:rsid w:val="00501092"/>
    <w:rsid w:val="005145DA"/>
    <w:rsid w:val="00515192"/>
    <w:rsid w:val="00547484"/>
    <w:rsid w:val="00551146"/>
    <w:rsid w:val="005557C4"/>
    <w:rsid w:val="00561B5C"/>
    <w:rsid w:val="00563169"/>
    <w:rsid w:val="00564C37"/>
    <w:rsid w:val="00565867"/>
    <w:rsid w:val="00570C04"/>
    <w:rsid w:val="00570C5D"/>
    <w:rsid w:val="00571056"/>
    <w:rsid w:val="00575991"/>
    <w:rsid w:val="005918EE"/>
    <w:rsid w:val="00591E31"/>
    <w:rsid w:val="00592456"/>
    <w:rsid w:val="005939EB"/>
    <w:rsid w:val="005A2600"/>
    <w:rsid w:val="005A2773"/>
    <w:rsid w:val="005B16F5"/>
    <w:rsid w:val="005B1C0B"/>
    <w:rsid w:val="005B2760"/>
    <w:rsid w:val="005B4B74"/>
    <w:rsid w:val="005C0153"/>
    <w:rsid w:val="005C16A7"/>
    <w:rsid w:val="005C68C0"/>
    <w:rsid w:val="005D25AF"/>
    <w:rsid w:val="005D385D"/>
    <w:rsid w:val="006006A7"/>
    <w:rsid w:val="006100C1"/>
    <w:rsid w:val="006118F3"/>
    <w:rsid w:val="00615175"/>
    <w:rsid w:val="00625D35"/>
    <w:rsid w:val="00626ABA"/>
    <w:rsid w:val="00630A62"/>
    <w:rsid w:val="006327CA"/>
    <w:rsid w:val="00634267"/>
    <w:rsid w:val="00637476"/>
    <w:rsid w:val="00642222"/>
    <w:rsid w:val="00646B26"/>
    <w:rsid w:val="006507F9"/>
    <w:rsid w:val="00650D9C"/>
    <w:rsid w:val="006523E9"/>
    <w:rsid w:val="00652825"/>
    <w:rsid w:val="00654985"/>
    <w:rsid w:val="00666333"/>
    <w:rsid w:val="00670562"/>
    <w:rsid w:val="00672745"/>
    <w:rsid w:val="006771AF"/>
    <w:rsid w:val="00685A42"/>
    <w:rsid w:val="00686C3F"/>
    <w:rsid w:val="00690EE0"/>
    <w:rsid w:val="006A7F4E"/>
    <w:rsid w:val="006B45E1"/>
    <w:rsid w:val="006B5293"/>
    <w:rsid w:val="006C5905"/>
    <w:rsid w:val="006C7DF4"/>
    <w:rsid w:val="006D655A"/>
    <w:rsid w:val="006E371A"/>
    <w:rsid w:val="006F068B"/>
    <w:rsid w:val="006F0FD5"/>
    <w:rsid w:val="006F684B"/>
    <w:rsid w:val="0070323D"/>
    <w:rsid w:val="00706026"/>
    <w:rsid w:val="00712114"/>
    <w:rsid w:val="00717992"/>
    <w:rsid w:val="00723E80"/>
    <w:rsid w:val="00724DDD"/>
    <w:rsid w:val="00727DAF"/>
    <w:rsid w:val="00735BFF"/>
    <w:rsid w:val="00740BEC"/>
    <w:rsid w:val="00744EF4"/>
    <w:rsid w:val="007544AF"/>
    <w:rsid w:val="00755C32"/>
    <w:rsid w:val="0076533C"/>
    <w:rsid w:val="00782784"/>
    <w:rsid w:val="00785EDB"/>
    <w:rsid w:val="00796A16"/>
    <w:rsid w:val="007A46DE"/>
    <w:rsid w:val="007A58FA"/>
    <w:rsid w:val="007A7676"/>
    <w:rsid w:val="007C3E38"/>
    <w:rsid w:val="007C6C52"/>
    <w:rsid w:val="007D128F"/>
    <w:rsid w:val="007E0425"/>
    <w:rsid w:val="007E5AAC"/>
    <w:rsid w:val="007E64F6"/>
    <w:rsid w:val="007E6636"/>
    <w:rsid w:val="007F2670"/>
    <w:rsid w:val="007F7A07"/>
    <w:rsid w:val="007F7DCC"/>
    <w:rsid w:val="00803E46"/>
    <w:rsid w:val="00812278"/>
    <w:rsid w:val="00815E0F"/>
    <w:rsid w:val="00831FF7"/>
    <w:rsid w:val="008342CD"/>
    <w:rsid w:val="00843906"/>
    <w:rsid w:val="00843F6E"/>
    <w:rsid w:val="008452EC"/>
    <w:rsid w:val="0085163D"/>
    <w:rsid w:val="00854D33"/>
    <w:rsid w:val="00856F23"/>
    <w:rsid w:val="00857BDE"/>
    <w:rsid w:val="0086000E"/>
    <w:rsid w:val="008619BB"/>
    <w:rsid w:val="00863DBC"/>
    <w:rsid w:val="008677B5"/>
    <w:rsid w:val="00872B4E"/>
    <w:rsid w:val="00875F92"/>
    <w:rsid w:val="00877B3F"/>
    <w:rsid w:val="008902AB"/>
    <w:rsid w:val="008946DA"/>
    <w:rsid w:val="008A5F1C"/>
    <w:rsid w:val="008B2D60"/>
    <w:rsid w:val="008B51AD"/>
    <w:rsid w:val="008B7972"/>
    <w:rsid w:val="008C33B1"/>
    <w:rsid w:val="008C3C65"/>
    <w:rsid w:val="008C41C1"/>
    <w:rsid w:val="008D7683"/>
    <w:rsid w:val="008F5B14"/>
    <w:rsid w:val="0090683D"/>
    <w:rsid w:val="0091685B"/>
    <w:rsid w:val="009235D5"/>
    <w:rsid w:val="00924F53"/>
    <w:rsid w:val="00925D3E"/>
    <w:rsid w:val="009564D2"/>
    <w:rsid w:val="00962CE7"/>
    <w:rsid w:val="0096329D"/>
    <w:rsid w:val="009724BF"/>
    <w:rsid w:val="00974B6F"/>
    <w:rsid w:val="009A5031"/>
    <w:rsid w:val="009A6799"/>
    <w:rsid w:val="009A6896"/>
    <w:rsid w:val="009A757B"/>
    <w:rsid w:val="009B7491"/>
    <w:rsid w:val="009C217E"/>
    <w:rsid w:val="009C7ABE"/>
    <w:rsid w:val="009D0BEE"/>
    <w:rsid w:val="009D6C74"/>
    <w:rsid w:val="009D7A78"/>
    <w:rsid w:val="009E3698"/>
    <w:rsid w:val="009E7C0E"/>
    <w:rsid w:val="00A00FD2"/>
    <w:rsid w:val="00A029EF"/>
    <w:rsid w:val="00A04448"/>
    <w:rsid w:val="00A0631A"/>
    <w:rsid w:val="00A23587"/>
    <w:rsid w:val="00A279FA"/>
    <w:rsid w:val="00A33034"/>
    <w:rsid w:val="00A34076"/>
    <w:rsid w:val="00A401A6"/>
    <w:rsid w:val="00A43491"/>
    <w:rsid w:val="00A46D5D"/>
    <w:rsid w:val="00A4753C"/>
    <w:rsid w:val="00A50414"/>
    <w:rsid w:val="00A5235A"/>
    <w:rsid w:val="00A64BC9"/>
    <w:rsid w:val="00A675B4"/>
    <w:rsid w:val="00A75660"/>
    <w:rsid w:val="00A76C32"/>
    <w:rsid w:val="00A84FEB"/>
    <w:rsid w:val="00A92CA5"/>
    <w:rsid w:val="00A93E97"/>
    <w:rsid w:val="00A97E47"/>
    <w:rsid w:val="00AA017D"/>
    <w:rsid w:val="00AA4EE2"/>
    <w:rsid w:val="00AB01C3"/>
    <w:rsid w:val="00AB4E82"/>
    <w:rsid w:val="00AB5B6D"/>
    <w:rsid w:val="00AB7748"/>
    <w:rsid w:val="00AC40F7"/>
    <w:rsid w:val="00AD02F3"/>
    <w:rsid w:val="00AE03C2"/>
    <w:rsid w:val="00AE437E"/>
    <w:rsid w:val="00AF3D81"/>
    <w:rsid w:val="00AF731F"/>
    <w:rsid w:val="00B100FA"/>
    <w:rsid w:val="00B1362A"/>
    <w:rsid w:val="00B20857"/>
    <w:rsid w:val="00B3002C"/>
    <w:rsid w:val="00B316CE"/>
    <w:rsid w:val="00B326BC"/>
    <w:rsid w:val="00B3539C"/>
    <w:rsid w:val="00B363A4"/>
    <w:rsid w:val="00B36B1D"/>
    <w:rsid w:val="00B37F43"/>
    <w:rsid w:val="00B51929"/>
    <w:rsid w:val="00B56994"/>
    <w:rsid w:val="00B60110"/>
    <w:rsid w:val="00B63DD4"/>
    <w:rsid w:val="00B65060"/>
    <w:rsid w:val="00B76AD6"/>
    <w:rsid w:val="00B91333"/>
    <w:rsid w:val="00B92771"/>
    <w:rsid w:val="00B9405E"/>
    <w:rsid w:val="00BA7A9B"/>
    <w:rsid w:val="00BB4233"/>
    <w:rsid w:val="00BC03FA"/>
    <w:rsid w:val="00BC31BF"/>
    <w:rsid w:val="00BC3311"/>
    <w:rsid w:val="00BD2226"/>
    <w:rsid w:val="00BD56CD"/>
    <w:rsid w:val="00BE08AD"/>
    <w:rsid w:val="00BE2AD5"/>
    <w:rsid w:val="00BE2E72"/>
    <w:rsid w:val="00BE5020"/>
    <w:rsid w:val="00BF13A7"/>
    <w:rsid w:val="00BF1A3E"/>
    <w:rsid w:val="00BF43D7"/>
    <w:rsid w:val="00C01789"/>
    <w:rsid w:val="00C03821"/>
    <w:rsid w:val="00C04EB4"/>
    <w:rsid w:val="00C14F62"/>
    <w:rsid w:val="00C24E04"/>
    <w:rsid w:val="00C26F18"/>
    <w:rsid w:val="00C300F4"/>
    <w:rsid w:val="00C3350A"/>
    <w:rsid w:val="00C40BD0"/>
    <w:rsid w:val="00C50C24"/>
    <w:rsid w:val="00C6678C"/>
    <w:rsid w:val="00C677E4"/>
    <w:rsid w:val="00C73F77"/>
    <w:rsid w:val="00C74235"/>
    <w:rsid w:val="00C75391"/>
    <w:rsid w:val="00C77DA8"/>
    <w:rsid w:val="00C81819"/>
    <w:rsid w:val="00C82223"/>
    <w:rsid w:val="00C87981"/>
    <w:rsid w:val="00C92378"/>
    <w:rsid w:val="00CA1128"/>
    <w:rsid w:val="00CA6FE5"/>
    <w:rsid w:val="00CA7D07"/>
    <w:rsid w:val="00CB0FE8"/>
    <w:rsid w:val="00CC1AFC"/>
    <w:rsid w:val="00CC3451"/>
    <w:rsid w:val="00CD377B"/>
    <w:rsid w:val="00CE22AC"/>
    <w:rsid w:val="00CE51EC"/>
    <w:rsid w:val="00CE6B51"/>
    <w:rsid w:val="00CF3D7A"/>
    <w:rsid w:val="00CF760F"/>
    <w:rsid w:val="00D027F5"/>
    <w:rsid w:val="00D046E8"/>
    <w:rsid w:val="00D06E66"/>
    <w:rsid w:val="00D219FE"/>
    <w:rsid w:val="00D22397"/>
    <w:rsid w:val="00D2284B"/>
    <w:rsid w:val="00D35543"/>
    <w:rsid w:val="00D378F3"/>
    <w:rsid w:val="00D40A81"/>
    <w:rsid w:val="00D450F2"/>
    <w:rsid w:val="00D4575A"/>
    <w:rsid w:val="00D502FA"/>
    <w:rsid w:val="00D57E13"/>
    <w:rsid w:val="00D61958"/>
    <w:rsid w:val="00D63812"/>
    <w:rsid w:val="00D640EE"/>
    <w:rsid w:val="00D744DE"/>
    <w:rsid w:val="00D76577"/>
    <w:rsid w:val="00D84EA8"/>
    <w:rsid w:val="00D85F75"/>
    <w:rsid w:val="00D91236"/>
    <w:rsid w:val="00D96036"/>
    <w:rsid w:val="00D97C6D"/>
    <w:rsid w:val="00DA005E"/>
    <w:rsid w:val="00DA1461"/>
    <w:rsid w:val="00DA233D"/>
    <w:rsid w:val="00DA480D"/>
    <w:rsid w:val="00DA5FCD"/>
    <w:rsid w:val="00DA69D2"/>
    <w:rsid w:val="00DB45EA"/>
    <w:rsid w:val="00DB6730"/>
    <w:rsid w:val="00DC42E5"/>
    <w:rsid w:val="00DD11BC"/>
    <w:rsid w:val="00DD274F"/>
    <w:rsid w:val="00DD418F"/>
    <w:rsid w:val="00DE2C13"/>
    <w:rsid w:val="00DE4339"/>
    <w:rsid w:val="00DE61A9"/>
    <w:rsid w:val="00DF566C"/>
    <w:rsid w:val="00E00418"/>
    <w:rsid w:val="00E01C5F"/>
    <w:rsid w:val="00E02F8C"/>
    <w:rsid w:val="00E11A6C"/>
    <w:rsid w:val="00E1281D"/>
    <w:rsid w:val="00E129B1"/>
    <w:rsid w:val="00E26274"/>
    <w:rsid w:val="00E30DD9"/>
    <w:rsid w:val="00E31E75"/>
    <w:rsid w:val="00E4293E"/>
    <w:rsid w:val="00E73061"/>
    <w:rsid w:val="00E747E5"/>
    <w:rsid w:val="00E758E7"/>
    <w:rsid w:val="00E84737"/>
    <w:rsid w:val="00E875CF"/>
    <w:rsid w:val="00E93199"/>
    <w:rsid w:val="00E958A0"/>
    <w:rsid w:val="00EC5C22"/>
    <w:rsid w:val="00EC6A3C"/>
    <w:rsid w:val="00ED14B2"/>
    <w:rsid w:val="00EE34E4"/>
    <w:rsid w:val="00EF0B81"/>
    <w:rsid w:val="00EF2D4B"/>
    <w:rsid w:val="00F0278A"/>
    <w:rsid w:val="00F05667"/>
    <w:rsid w:val="00F05EB1"/>
    <w:rsid w:val="00F0782C"/>
    <w:rsid w:val="00F10F23"/>
    <w:rsid w:val="00F14491"/>
    <w:rsid w:val="00F32D28"/>
    <w:rsid w:val="00F40379"/>
    <w:rsid w:val="00F46445"/>
    <w:rsid w:val="00F47BA8"/>
    <w:rsid w:val="00F501BA"/>
    <w:rsid w:val="00F53FF4"/>
    <w:rsid w:val="00F5447E"/>
    <w:rsid w:val="00F55EBE"/>
    <w:rsid w:val="00F5681E"/>
    <w:rsid w:val="00F573BD"/>
    <w:rsid w:val="00F60DF9"/>
    <w:rsid w:val="00F6189B"/>
    <w:rsid w:val="00F6326A"/>
    <w:rsid w:val="00F6721B"/>
    <w:rsid w:val="00F9619A"/>
    <w:rsid w:val="00FA7D65"/>
    <w:rsid w:val="00FC35C4"/>
    <w:rsid w:val="00FC497E"/>
    <w:rsid w:val="00FC5B4B"/>
    <w:rsid w:val="00FC6300"/>
    <w:rsid w:val="00FD0AFA"/>
    <w:rsid w:val="00FD63C9"/>
    <w:rsid w:val="00FE361D"/>
    <w:rsid w:val="00FE7A0C"/>
    <w:rsid w:val="00FF03BB"/>
    <w:rsid w:val="00FF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margin;mso-position-vertical-relative:page" fill="f" fillcolor="white" stroke="f">
      <v:fill color="white" on="f"/>
      <v:stroke on="f"/>
      <o:colormru v:ext="edit" colors="#f2f2f2"/>
    </o:shapedefaults>
    <o:shapelayout v:ext="edit">
      <o:idmap v:ext="edit" data="1"/>
    </o:shapelayout>
  </w:shapeDefaults>
  <w:decimalSymbol w:val=","/>
  <w:listSeparator w:val=";"/>
  <w14:docId w14:val="2C1E0231"/>
  <w15:chartTrackingRefBased/>
  <w15:docId w15:val="{BFB71AA5-E06F-4B34-9DE6-B8FAE16D7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Parasts">
    <w:name w:val="Normal"/>
    <w:qFormat/>
    <w:rsid w:val="00183622"/>
    <w:pPr>
      <w:spacing w:line="288" w:lineRule="auto"/>
    </w:pPr>
    <w:rPr>
      <w:rFonts w:ascii="Nexa Light" w:hAnsi="Nexa Light"/>
      <w:color w:val="414141"/>
      <w:sz w:val="18"/>
      <w:szCs w:val="24"/>
      <w:lang w:val="en-US" w:eastAsia="en-US"/>
    </w:rPr>
  </w:style>
  <w:style w:type="paragraph" w:styleId="Virsraksts1">
    <w:name w:val="heading 1"/>
    <w:basedOn w:val="Parasts"/>
    <w:next w:val="Parasts"/>
    <w:link w:val="Virsraksts1Rakstz"/>
    <w:qFormat/>
    <w:rsid w:val="00DE61A9"/>
    <w:pPr>
      <w:keepNext/>
      <w:overflowPunct w:val="0"/>
      <w:autoSpaceDE w:val="0"/>
      <w:autoSpaceDN w:val="0"/>
      <w:adjustRightInd w:val="0"/>
      <w:spacing w:line="240" w:lineRule="auto"/>
      <w:textAlignment w:val="baseline"/>
      <w:outlineLvl w:val="0"/>
    </w:pPr>
    <w:rPr>
      <w:rFonts w:ascii="Nexa Black" w:hAnsi="Nexa Black"/>
      <w:b/>
      <w:color w:val="54904A"/>
      <w:sz w:val="32"/>
      <w:szCs w:val="20"/>
    </w:rPr>
  </w:style>
  <w:style w:type="paragraph" w:styleId="Virsraksts2">
    <w:name w:val="heading 2"/>
    <w:basedOn w:val="Parasts"/>
    <w:next w:val="Parasts"/>
    <w:qFormat/>
    <w:rsid w:val="00735BFF"/>
    <w:pPr>
      <w:keepNext/>
      <w:overflowPunct w:val="0"/>
      <w:autoSpaceDE w:val="0"/>
      <w:autoSpaceDN w:val="0"/>
      <w:adjustRightInd w:val="0"/>
      <w:spacing w:line="240" w:lineRule="auto"/>
      <w:textAlignment w:val="baseline"/>
      <w:outlineLvl w:val="1"/>
    </w:pPr>
    <w:rPr>
      <w:rFonts w:ascii="Nexa Black" w:hAnsi="Nexa Black"/>
      <w:sz w:val="20"/>
      <w:szCs w:val="20"/>
      <w:lang w:val="lv-LV"/>
    </w:rPr>
  </w:style>
  <w:style w:type="paragraph" w:styleId="Virsraksts4">
    <w:name w:val="heading 4"/>
    <w:basedOn w:val="Parasts"/>
    <w:next w:val="Parasts"/>
    <w:qFormat/>
    <w:rsid w:val="00CB0FE8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b/>
      <w:i/>
      <w:sz w:val="28"/>
      <w:szCs w:val="20"/>
    </w:rPr>
  </w:style>
  <w:style w:type="paragraph" w:styleId="Virsraksts6">
    <w:name w:val="heading 6"/>
    <w:basedOn w:val="Parasts"/>
    <w:next w:val="Parasts"/>
    <w:qFormat/>
    <w:rsid w:val="00CB0FE8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b/>
      <w:szCs w:val="20"/>
    </w:rPr>
  </w:style>
  <w:style w:type="paragraph" w:styleId="Virsraksts7">
    <w:name w:val="heading 7"/>
    <w:basedOn w:val="Parasts"/>
    <w:next w:val="Parasts"/>
    <w:qFormat/>
    <w:rsid w:val="00CB0FE8"/>
    <w:pPr>
      <w:keepNext/>
      <w:overflowPunct w:val="0"/>
      <w:autoSpaceDE w:val="0"/>
      <w:autoSpaceDN w:val="0"/>
      <w:adjustRightInd w:val="0"/>
      <w:textAlignment w:val="baseline"/>
      <w:outlineLvl w:val="6"/>
    </w:pPr>
    <w:rPr>
      <w:b/>
      <w:szCs w:val="20"/>
      <w:u w:val="singl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Kjene">
    <w:name w:val="footer"/>
    <w:basedOn w:val="Parasts"/>
    <w:link w:val="KjeneRakstz"/>
    <w:uiPriority w:val="99"/>
    <w:rsid w:val="00CB0FE8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styleId="Lappusesnumurs">
    <w:name w:val="page number"/>
    <w:basedOn w:val="Noklusjumarindkopasfonts"/>
    <w:rsid w:val="00CB0FE8"/>
  </w:style>
  <w:style w:type="paragraph" w:styleId="Pamattekstaatkpe2">
    <w:name w:val="Body Text Indent 2"/>
    <w:basedOn w:val="Parasts"/>
    <w:rsid w:val="00CB0FE8"/>
    <w:pPr>
      <w:tabs>
        <w:tab w:val="left" w:pos="720"/>
        <w:tab w:val="left" w:pos="4320"/>
      </w:tabs>
      <w:overflowPunct w:val="0"/>
      <w:autoSpaceDE w:val="0"/>
      <w:autoSpaceDN w:val="0"/>
      <w:adjustRightInd w:val="0"/>
      <w:ind w:left="720" w:hanging="720"/>
      <w:textAlignment w:val="baseline"/>
    </w:pPr>
    <w:rPr>
      <w:b/>
      <w:szCs w:val="20"/>
    </w:rPr>
  </w:style>
  <w:style w:type="paragraph" w:styleId="Pamatteksts2">
    <w:name w:val="Body Text 2"/>
    <w:basedOn w:val="Parasts"/>
    <w:rsid w:val="00CB0FE8"/>
    <w:pPr>
      <w:overflowPunct w:val="0"/>
      <w:autoSpaceDE w:val="0"/>
      <w:autoSpaceDN w:val="0"/>
      <w:adjustRightInd w:val="0"/>
      <w:ind w:left="720" w:hanging="720"/>
      <w:jc w:val="both"/>
      <w:textAlignment w:val="baseline"/>
    </w:pPr>
    <w:rPr>
      <w:b/>
      <w:sz w:val="28"/>
      <w:szCs w:val="20"/>
    </w:rPr>
  </w:style>
  <w:style w:type="paragraph" w:styleId="Pamatteksts">
    <w:name w:val="Body Text"/>
    <w:basedOn w:val="Parasts"/>
    <w:rsid w:val="00CB0FE8"/>
    <w:pPr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lv-LV"/>
    </w:rPr>
  </w:style>
  <w:style w:type="table" w:styleId="Reatabula">
    <w:name w:val="Table Grid"/>
    <w:basedOn w:val="Parastatabula"/>
    <w:rsid w:val="00CB0F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semiHidden/>
    <w:rsid w:val="00A43491"/>
    <w:rPr>
      <w:rFonts w:ascii="Tahoma" w:hAnsi="Tahoma" w:cs="Tahoma"/>
      <w:sz w:val="16"/>
      <w:szCs w:val="16"/>
    </w:rPr>
  </w:style>
  <w:style w:type="paragraph" w:styleId="Galvene">
    <w:name w:val="header"/>
    <w:basedOn w:val="Parasts"/>
    <w:link w:val="GalveneRakstz"/>
    <w:uiPriority w:val="99"/>
    <w:rsid w:val="00863DBC"/>
    <w:pPr>
      <w:tabs>
        <w:tab w:val="center" w:pos="4320"/>
        <w:tab w:val="right" w:pos="8640"/>
      </w:tabs>
    </w:pPr>
  </w:style>
  <w:style w:type="table" w:styleId="Klasiskatabula1">
    <w:name w:val="Table Classic 1"/>
    <w:basedOn w:val="Parastatabula"/>
    <w:rsid w:val="009E7C0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gantatabula">
    <w:name w:val="Table Elegant"/>
    <w:basedOn w:val="Parastatabula"/>
    <w:rsid w:val="00685A4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GalveneRakstz">
    <w:name w:val="Galvene Rakstz."/>
    <w:link w:val="Galvene"/>
    <w:uiPriority w:val="99"/>
    <w:rsid w:val="007E0425"/>
    <w:rPr>
      <w:sz w:val="24"/>
      <w:szCs w:val="24"/>
      <w:lang w:val="en-US" w:eastAsia="en-US"/>
    </w:rPr>
  </w:style>
  <w:style w:type="paragraph" w:styleId="Dokumentakarte">
    <w:name w:val="Document Map"/>
    <w:basedOn w:val="Parasts"/>
    <w:link w:val="DokumentakarteRakstz"/>
    <w:rsid w:val="00803E46"/>
    <w:rPr>
      <w:rFonts w:ascii="Tahoma" w:hAnsi="Tahoma"/>
      <w:sz w:val="16"/>
      <w:szCs w:val="16"/>
    </w:rPr>
  </w:style>
  <w:style w:type="character" w:customStyle="1" w:styleId="DokumentakarteRakstz">
    <w:name w:val="Dokumenta karte Rakstz."/>
    <w:link w:val="Dokumentakarte"/>
    <w:rsid w:val="00803E46"/>
    <w:rPr>
      <w:rFonts w:ascii="Tahoma" w:hAnsi="Tahoma" w:cs="Tahoma"/>
      <w:sz w:val="16"/>
      <w:szCs w:val="16"/>
      <w:lang w:val="en-US" w:eastAsia="en-US"/>
    </w:rPr>
  </w:style>
  <w:style w:type="character" w:styleId="Hipersaite">
    <w:name w:val="Hyperlink"/>
    <w:rsid w:val="008D7683"/>
    <w:rPr>
      <w:color w:val="0000FF"/>
      <w:u w:val="single"/>
    </w:rPr>
  </w:style>
  <w:style w:type="character" w:customStyle="1" w:styleId="KjeneRakstz">
    <w:name w:val="Kājene Rakstz."/>
    <w:link w:val="Kjene"/>
    <w:uiPriority w:val="99"/>
    <w:rsid w:val="00B51929"/>
    <w:rPr>
      <w:sz w:val="24"/>
      <w:lang w:val="en-US" w:eastAsia="en-US"/>
    </w:rPr>
  </w:style>
  <w:style w:type="character" w:styleId="Komentraatsauce">
    <w:name w:val="annotation reference"/>
    <w:rsid w:val="007A7676"/>
    <w:rPr>
      <w:sz w:val="16"/>
      <w:szCs w:val="16"/>
    </w:rPr>
  </w:style>
  <w:style w:type="paragraph" w:styleId="Komentrateksts">
    <w:name w:val="annotation text"/>
    <w:basedOn w:val="Parasts"/>
    <w:link w:val="KomentratekstsRakstz"/>
    <w:rsid w:val="007A7676"/>
    <w:rPr>
      <w:sz w:val="20"/>
      <w:szCs w:val="20"/>
    </w:rPr>
  </w:style>
  <w:style w:type="character" w:customStyle="1" w:styleId="KomentratekstsRakstz">
    <w:name w:val="Komentāra teksts Rakstz."/>
    <w:link w:val="Komentrateksts"/>
    <w:rsid w:val="007A7676"/>
    <w:rPr>
      <w:lang w:val="en-US" w:eastAsia="en-US"/>
    </w:rPr>
  </w:style>
  <w:style w:type="paragraph" w:styleId="Komentratma">
    <w:name w:val="annotation subject"/>
    <w:basedOn w:val="Komentrateksts"/>
    <w:next w:val="Komentrateksts"/>
    <w:link w:val="KomentratmaRakstz"/>
    <w:rsid w:val="007A7676"/>
    <w:rPr>
      <w:b/>
      <w:bCs/>
    </w:rPr>
  </w:style>
  <w:style w:type="character" w:customStyle="1" w:styleId="KomentratmaRakstz">
    <w:name w:val="Komentāra tēma Rakstz."/>
    <w:link w:val="Komentratma"/>
    <w:rsid w:val="007A7676"/>
    <w:rPr>
      <w:b/>
      <w:bCs/>
      <w:lang w:val="en-US" w:eastAsia="en-US"/>
    </w:rPr>
  </w:style>
  <w:style w:type="character" w:customStyle="1" w:styleId="Virsraksts1Rakstz">
    <w:name w:val="Virsraksts 1 Rakstz."/>
    <w:link w:val="Virsraksts1"/>
    <w:rsid w:val="00DE61A9"/>
    <w:rPr>
      <w:rFonts w:ascii="Nexa Black" w:hAnsi="Nexa Black"/>
      <w:b/>
      <w:color w:val="54904A"/>
      <w:sz w:val="32"/>
      <w:lang w:val="en-US" w:eastAsia="en-US"/>
    </w:r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9C7ABE"/>
    <w:rPr>
      <w:color w:val="808080"/>
      <w:shd w:val="clear" w:color="auto" w:fill="E6E6E6"/>
    </w:rPr>
  </w:style>
  <w:style w:type="character" w:styleId="Izteiksmgs">
    <w:name w:val="Strong"/>
    <w:basedOn w:val="Noklusjumarindkopasfonts"/>
    <w:qFormat/>
    <w:rsid w:val="00735BFF"/>
    <w:rPr>
      <w:rFonts w:ascii="Nexa Black" w:hAnsi="Nexa Black"/>
      <w:b/>
      <w:bCs/>
      <w:color w:val="54904A"/>
    </w:rPr>
  </w:style>
  <w:style w:type="paragraph" w:customStyle="1" w:styleId="Atbilde">
    <w:name w:val="Atbilde"/>
    <w:basedOn w:val="Parasts"/>
    <w:link w:val="AtbildeChar"/>
    <w:qFormat/>
    <w:rsid w:val="00DE61A9"/>
    <w:pPr>
      <w:framePr w:hSpace="181" w:wrap="around" w:vAnchor="text" w:hAnchor="text" w:y="1"/>
      <w:suppressOverlap/>
    </w:pPr>
    <w:rPr>
      <w:color w:val="000000" w:themeColor="text1"/>
      <w:sz w:val="20"/>
      <w:lang w:val="lv-LV"/>
    </w:rPr>
  </w:style>
  <w:style w:type="character" w:customStyle="1" w:styleId="AtbildeChar">
    <w:name w:val="Atbilde Char"/>
    <w:basedOn w:val="Noklusjumarindkopasfonts"/>
    <w:link w:val="Atbilde"/>
    <w:rsid w:val="00DE61A9"/>
    <w:rPr>
      <w:rFonts w:ascii="Nexa Light" w:hAnsi="Nexa Light"/>
      <w:color w:val="000000" w:themeColor="text1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7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Mareks\AppData\Local\Microsoft\Windows\INetCache\Content.Outlook\BVFYM2IU\caklasrokas@teterevufonds.l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wner\Local%20Settings\Temporary%20Internet%20Files\OLK11\files_FORMA_v3_locked.dot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3997B-B5EA-4F46-80DD-D94729B7E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files_FORMA_v3_locked</Template>
  <TotalTime>3</TotalTime>
  <Pages>2</Pages>
  <Words>1142</Words>
  <Characters>652</Characters>
  <Application>Microsoft Office Word</Application>
  <DocSecurity>0</DocSecurity>
  <Lines>5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Pielikums pie nolikuma</vt:lpstr>
      <vt:lpstr>Pielikums pie nolikuma</vt:lpstr>
    </vt:vector>
  </TitlesOfParts>
  <Company>IUMSILS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 pie nolikuma</dc:title>
  <dc:subject/>
  <dc:creator>Mareks Indriksons</dc:creator>
  <cp:keywords/>
  <cp:lastModifiedBy>Mareks Indriksons</cp:lastModifiedBy>
  <cp:revision>2</cp:revision>
  <cp:lastPrinted>2014-06-10T09:38:00Z</cp:lastPrinted>
  <dcterms:created xsi:type="dcterms:W3CDTF">2017-11-03T11:06:00Z</dcterms:created>
  <dcterms:modified xsi:type="dcterms:W3CDTF">2017-11-03T11:06:00Z</dcterms:modified>
</cp:coreProperties>
</file>